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62" w:rsidRPr="000B7117" w:rsidRDefault="00BE53F7" w:rsidP="0082028C">
      <w:pPr>
        <w:snapToGrid w:val="0"/>
        <w:spacing w:line="360" w:lineRule="auto"/>
        <w:rPr>
          <w:rFonts w:ascii="標楷體" w:eastAsia="標楷體" w:hAnsi="標楷體"/>
          <w:b/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-542925</wp:posOffset>
                </wp:positionV>
                <wp:extent cx="2724150" cy="514350"/>
                <wp:effectExtent l="0" t="0" r="0" b="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E14" w:rsidRPr="00BE53F7" w:rsidRDefault="00936E14">
                            <w:pPr>
                              <w:rPr>
                                <w:rFonts w:eastAsia="標楷體"/>
                                <w:sz w:val="32"/>
                                <w:szCs w:val="32"/>
                              </w:rPr>
                            </w:pP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>系統操作</w:t>
                            </w: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>系列</w:t>
                            </w:r>
                            <w:r w:rsidRPr="00BE53F7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 xml:space="preserve"> 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1" o:spid="_x0000_s1026" type="#_x0000_t202" style="position:absolute;margin-left:-24.75pt;margin-top:-42.75pt;width:214.5pt;height:4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" filled="f" stroked="f" strokeweight=".5pt">
                <v:textbox>
                  <w:txbxContent>
                    <w:p w:rsidR="00936E14" w:rsidRPr="00BE53F7" w:rsidRDefault="00936E14">
                      <w:pPr>
                        <w:rPr>
                          <w:rFonts w:eastAsia="標楷體"/>
                          <w:sz w:val="32"/>
                          <w:szCs w:val="32"/>
                        </w:rPr>
                      </w:pP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>系統操作</w:t>
                      </w: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 xml:space="preserve">  </w:t>
                      </w: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>系列</w:t>
                      </w:r>
                      <w:r w:rsidRPr="00BE53F7">
                        <w:rPr>
                          <w:rFonts w:eastAsia="標楷體" w:hint="eastAsia"/>
                          <w:sz w:val="32"/>
                          <w:szCs w:val="32"/>
                        </w:rPr>
                        <w:t xml:space="preserve"> 001</w:t>
                      </w:r>
                    </w:p>
                  </w:txbxContent>
                </v:textbox>
              </v:shape>
            </w:pict>
          </mc:Fallback>
        </mc:AlternateContent>
      </w:r>
      <w:r w:rsidR="00A9485A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" o:spid="_x0000_s1041" type="#_x0000_t75" alt="新北市政府願景Icon-A-out-01" style="position:absolute;margin-left:261pt;margin-top:27.5pt;width:198.4pt;height:8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>
            <v:imagedata r:id="rId9" o:title="新北市政府願景Icon-A-out-01" croptop="19039f" cropbottom="22941f" cropleft="14144f" cropright="14519f"/>
            <w10:wrap anchory="page"/>
          </v:shape>
        </w:pict>
      </w:r>
    </w:p>
    <w:p w:rsidR="00D621F1" w:rsidRPr="00212B15" w:rsidRDefault="00BE53F7" w:rsidP="00C872F6">
      <w:pPr>
        <w:pStyle w:val="1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9AB3B0" wp14:editId="69EC1CF5">
                <wp:simplePos x="0" y="0"/>
                <wp:positionH relativeFrom="page">
                  <wp:posOffset>2026920</wp:posOffset>
                </wp:positionH>
                <wp:positionV relativeFrom="page">
                  <wp:posOffset>9164320</wp:posOffset>
                </wp:positionV>
                <wp:extent cx="3495600" cy="658800"/>
                <wp:effectExtent l="0" t="0" r="0" b="0"/>
                <wp:wrapNone/>
                <wp:docPr id="113" name="文字方塊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00" cy="6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E14" w:rsidRPr="00BE53F7" w:rsidRDefault="00936E14" w:rsidP="00BE53F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BE53F7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新北市政府衛生局  編印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3" o:spid="_x0000_s1027" type="#_x0000_t202" style="position:absolute;left:0;text-align:left;margin-left:159.6pt;margin-top:721.6pt;width:275.25pt;height:51.8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" filled="f" stroked="f" strokeweight=".5pt">
                <v:textbox>
                  <w:txbxContent>
                    <w:p w:rsidR="00936E14" w:rsidRPr="00BE53F7" w:rsidRDefault="00936E14" w:rsidP="00BE53F7">
                      <w:pPr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BE53F7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新北市政府衛生局  編印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21FE1C9" wp14:editId="3C259C62">
                <wp:simplePos x="0" y="0"/>
                <wp:positionH relativeFrom="page">
                  <wp:posOffset>1170305</wp:posOffset>
                </wp:positionH>
                <wp:positionV relativeFrom="page">
                  <wp:posOffset>2772410</wp:posOffset>
                </wp:positionV>
                <wp:extent cx="5400000" cy="1494000"/>
                <wp:effectExtent l="0" t="0" r="0" b="0"/>
                <wp:wrapNone/>
                <wp:docPr id="112" name="文字方塊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149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E14" w:rsidRDefault="00936E14" w:rsidP="00BE53F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新北市學校疑似傳染病通報系統</w:t>
                            </w:r>
                          </w:p>
                          <w:p w:rsidR="00936E14" w:rsidRPr="00BE53F7" w:rsidRDefault="00936E14" w:rsidP="00BE53F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56"/>
                                <w:szCs w:val="56"/>
                              </w:rPr>
                              <w:t>操作手冊(學校專用版)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2" o:spid="_x0000_s1028" type="#_x0000_t202" style="position:absolute;left:0;text-align:left;margin-left:92.15pt;margin-top:218.3pt;width:425.2pt;height:117.6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" filled="f" stroked="f" strokeweight=".5pt">
                <v:textbox>
                  <w:txbxContent>
                    <w:p w:rsidR="00936E14" w:rsidRDefault="00936E14" w:rsidP="00BE53F7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新北市學校疑似傳染病通報系統</w:t>
                      </w:r>
                    </w:p>
                    <w:p w:rsidR="00936E14" w:rsidRPr="00BE53F7" w:rsidRDefault="00936E14" w:rsidP="00BE53F7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56"/>
                          <w:szCs w:val="56"/>
                        </w:rPr>
                        <w:t>操作手冊(學校專用版)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2362" w:rsidRPr="000B7117">
        <w:rPr>
          <w:noProof/>
        </w:rPr>
        <w:br w:type="page"/>
      </w:r>
      <w:r w:rsidR="00D621F1" w:rsidRPr="00212B15">
        <w:rPr>
          <w:rFonts w:hint="eastAsia"/>
          <w:b/>
        </w:rPr>
        <w:lastRenderedPageBreak/>
        <w:t>目錄</w:t>
      </w:r>
    </w:p>
    <w:p w:rsidR="00C872F6" w:rsidRDefault="00C84F2B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r w:rsidRPr="000B7117">
        <w:rPr>
          <w:rFonts w:ascii="標楷體" w:hAnsi="標楷體"/>
          <w:noProof/>
        </w:rPr>
        <w:fldChar w:fldCharType="begin"/>
      </w:r>
      <w:r w:rsidRPr="000B7117">
        <w:rPr>
          <w:rFonts w:ascii="標楷體" w:hAnsi="標楷體"/>
          <w:noProof/>
        </w:rPr>
        <w:instrText xml:space="preserve"> </w:instrText>
      </w:r>
      <w:r w:rsidRPr="000B7117">
        <w:rPr>
          <w:rFonts w:ascii="標楷體" w:hAnsi="標楷體" w:hint="eastAsia"/>
          <w:noProof/>
        </w:rPr>
        <w:instrText>TOC \o "1-2" \h \z \u</w:instrText>
      </w:r>
      <w:r w:rsidRPr="000B7117">
        <w:rPr>
          <w:rFonts w:ascii="標楷體" w:hAnsi="標楷體"/>
          <w:noProof/>
        </w:rPr>
        <w:instrText xml:space="preserve"> </w:instrText>
      </w:r>
      <w:r w:rsidRPr="000B7117">
        <w:rPr>
          <w:rFonts w:ascii="標楷體" w:hAnsi="標楷體"/>
          <w:noProof/>
        </w:rPr>
        <w:fldChar w:fldCharType="separate"/>
      </w:r>
      <w:hyperlink w:anchor="_Toc371668955" w:history="1">
        <w:r w:rsidR="00C872F6" w:rsidRPr="00294789">
          <w:rPr>
            <w:rStyle w:val="aa"/>
            <w:rFonts w:ascii="標楷體" w:hAnsi="標楷體" w:hint="eastAsia"/>
            <w:noProof/>
          </w:rPr>
          <w:t>一、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本系統通報入口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_Toc371668955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A9485A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6" w:history="1">
        <w:r w:rsidR="00C872F6" w:rsidRPr="00294789">
          <w:rPr>
            <w:rStyle w:val="aa"/>
            <w:rFonts w:ascii="標楷體" w:hAnsi="標楷體" w:hint="eastAsia"/>
            <w:noProof/>
          </w:rPr>
          <w:t>二、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登入系統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_Toc371668956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2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A9485A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7" w:history="1">
        <w:r w:rsidR="00C872F6" w:rsidRPr="00294789">
          <w:rPr>
            <w:rStyle w:val="aa"/>
            <w:rFonts w:ascii="標楷體" w:hAnsi="標楷體" w:hint="eastAsia"/>
            <w:noProof/>
          </w:rPr>
          <w:t>三、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系統功能介面簡介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_Toc371668957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4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A9485A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8" w:history="1">
        <w:r w:rsidR="00C872F6" w:rsidRPr="00294789">
          <w:rPr>
            <w:rStyle w:val="aa"/>
            <w:rFonts w:ascii="標楷體" w:hAnsi="標楷體" w:hint="eastAsia"/>
            <w:noProof/>
          </w:rPr>
          <w:t>四、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學校疑似傳染病通報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_Toc371668958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6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A9485A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59" w:history="1">
        <w:r w:rsidR="00C872F6" w:rsidRPr="00294789">
          <w:rPr>
            <w:rStyle w:val="aa"/>
            <w:rFonts w:ascii="標楷體" w:hAnsi="標楷體" w:hint="eastAsia"/>
            <w:noProof/>
          </w:rPr>
          <w:t>五、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群聚事件管理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_Toc371668959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10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A9485A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60" w:history="1">
        <w:r w:rsidR="00C872F6" w:rsidRPr="00294789">
          <w:rPr>
            <w:rStyle w:val="aa"/>
            <w:rFonts w:ascii="標楷體" w:hAnsi="標楷體" w:hint="eastAsia"/>
            <w:noProof/>
          </w:rPr>
          <w:t>六、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統計報表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_Toc371668960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12</w:t>
        </w:r>
        <w:r w:rsidR="00C872F6">
          <w:rPr>
            <w:noProof/>
            <w:webHidden/>
          </w:rPr>
          <w:fldChar w:fldCharType="end"/>
        </w:r>
      </w:hyperlink>
    </w:p>
    <w:p w:rsidR="00C872F6" w:rsidRDefault="00A9485A">
      <w:pPr>
        <w:pStyle w:val="11"/>
        <w:rPr>
          <w:rFonts w:eastAsiaTheme="minorEastAsia" w:cstheme="minorBidi"/>
          <w:bCs w:val="0"/>
          <w:noProof/>
          <w:sz w:val="24"/>
          <w:szCs w:val="22"/>
        </w:rPr>
      </w:pPr>
      <w:hyperlink w:anchor="_Toc371668961" w:history="1">
        <w:r w:rsidR="00C872F6" w:rsidRPr="00294789">
          <w:rPr>
            <w:rStyle w:val="aa"/>
            <w:rFonts w:ascii="標楷體" w:hAnsi="標楷體" w:hint="eastAsia"/>
            <w:noProof/>
          </w:rPr>
          <w:t>七、</w:t>
        </w:r>
        <w:r w:rsidR="00C872F6">
          <w:rPr>
            <w:rFonts w:eastAsiaTheme="minorEastAsia" w:cstheme="minorBidi"/>
            <w:bCs w:val="0"/>
            <w:noProof/>
            <w:sz w:val="24"/>
            <w:szCs w:val="22"/>
          </w:rPr>
          <w:tab/>
        </w:r>
        <w:r w:rsidR="00C872F6" w:rsidRPr="00294789">
          <w:rPr>
            <w:rStyle w:val="aa"/>
            <w:rFonts w:ascii="標楷體" w:hAnsi="標楷體" w:hint="eastAsia"/>
            <w:noProof/>
          </w:rPr>
          <w:t>常見問題</w:t>
        </w:r>
        <w:r w:rsidR="00C872F6">
          <w:rPr>
            <w:noProof/>
            <w:webHidden/>
          </w:rPr>
          <w:tab/>
        </w:r>
        <w:r w:rsidR="00C872F6">
          <w:rPr>
            <w:noProof/>
            <w:webHidden/>
          </w:rPr>
          <w:fldChar w:fldCharType="begin"/>
        </w:r>
        <w:r w:rsidR="00C872F6">
          <w:rPr>
            <w:noProof/>
            <w:webHidden/>
          </w:rPr>
          <w:instrText xml:space="preserve"> PAGEREF _Toc371668961 \h </w:instrText>
        </w:r>
        <w:r w:rsidR="00C872F6">
          <w:rPr>
            <w:noProof/>
            <w:webHidden/>
          </w:rPr>
        </w:r>
        <w:r w:rsidR="00C872F6">
          <w:rPr>
            <w:noProof/>
            <w:webHidden/>
          </w:rPr>
          <w:fldChar w:fldCharType="separate"/>
        </w:r>
        <w:r w:rsidR="00B6753E">
          <w:rPr>
            <w:noProof/>
            <w:webHidden/>
          </w:rPr>
          <w:t>12</w:t>
        </w:r>
        <w:r w:rsidR="00C872F6">
          <w:rPr>
            <w:noProof/>
            <w:webHidden/>
          </w:rPr>
          <w:fldChar w:fldCharType="end"/>
        </w:r>
      </w:hyperlink>
    </w:p>
    <w:p w:rsidR="00D621F1" w:rsidRPr="000B7117" w:rsidRDefault="00C84F2B" w:rsidP="00707F30">
      <w:pPr>
        <w:pStyle w:val="1"/>
        <w:snapToGrid w:val="0"/>
        <w:spacing w:line="360" w:lineRule="auto"/>
        <w:rPr>
          <w:rFonts w:ascii="標楷體" w:eastAsia="標楷體" w:hAnsi="標楷體"/>
          <w:noProof/>
          <w:sz w:val="32"/>
          <w:szCs w:val="32"/>
        </w:rPr>
        <w:sectPr w:rsidR="00D621F1" w:rsidRPr="000B711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0B7117">
        <w:rPr>
          <w:rFonts w:ascii="標楷體" w:eastAsia="標楷體" w:hAnsi="標楷體"/>
          <w:noProof/>
          <w:sz w:val="32"/>
          <w:szCs w:val="32"/>
        </w:rPr>
        <w:fldChar w:fldCharType="end"/>
      </w:r>
    </w:p>
    <w:p w:rsidR="00741D40" w:rsidRPr="00236B64" w:rsidRDefault="00741D40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bookmarkStart w:id="0" w:name="_Toc371668955"/>
      <w:r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本系統通報入口</w:t>
      </w:r>
      <w:bookmarkEnd w:id="0"/>
    </w:p>
    <w:p w:rsidR="009B3770" w:rsidRPr="009B3770" w:rsidRDefault="00C84F2B" w:rsidP="009B3770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於瀏覽器上輸入網址</w:t>
      </w:r>
      <w:r w:rsidR="000B7117" w:rsidRPr="00236B64">
        <w:rPr>
          <w:rFonts w:ascii="標楷體" w:eastAsia="標楷體" w:hAnsi="標楷體" w:hint="eastAsia"/>
          <w:sz w:val="28"/>
          <w:szCs w:val="28"/>
        </w:rPr>
        <w:t>：</w:t>
      </w:r>
      <w:hyperlink r:id="rId10" w:history="1">
        <w:r w:rsidR="000B7117" w:rsidRPr="00236B64">
          <w:rPr>
            <w:rStyle w:val="aa"/>
            <w:rFonts w:ascii="標楷體" w:eastAsia="標楷體" w:hAnsi="標楷體" w:hint="eastAsia"/>
            <w:sz w:val="28"/>
            <w:szCs w:val="28"/>
          </w:rPr>
          <w:t>http://infection.ntpc.gov.tw</w:t>
        </w:r>
      </w:hyperlink>
    </w:p>
    <w:p w:rsidR="00C84F2B" w:rsidRPr="00236B64" w:rsidRDefault="00147E5A" w:rsidP="00C872F6">
      <w:pPr>
        <w:snapToGrid w:val="0"/>
        <w:spacing w:line="360" w:lineRule="auto"/>
        <w:jc w:val="center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inline distT="0" distB="0" distL="0" distR="0" wp14:anchorId="1D78B298" wp14:editId="3A6823F2">
                <wp:extent cx="5040000" cy="1501200"/>
                <wp:effectExtent l="0" t="0" r="8255" b="3810"/>
                <wp:docPr id="95" name="群組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501200"/>
                          <a:chOff x="0" y="0"/>
                          <a:chExt cx="4753155" cy="1414732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155" cy="141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612475" y="155275"/>
                            <a:ext cx="2209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5" o:spid="_x0000_s1026" style="width:396.85pt;height:118.2pt;mso-position-horizontal-relative:char;mso-position-vertical-relative:line" coordsize="47531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">
                <o:lock v:ext="edit" aspectratio="t"/>
                <v:shape id="圖片 2" o:spid="_x0000_s1027" type="#_x0000_t75" style="position:absolute;width:47531;height:14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MWTCAAAA2gAAAA8AAABkcnMvZG93bnJldi54bWxEj0FrwkAUhO9C/8PyCl5EN1oRSV2llFZy&#10;rRG8PrIv2dDs27C7mvjvXaHQ4zAz3zC7w2g7cSMfWscKlosMBHHldMuNgnP5Pd+CCBFZY+eYFNwp&#10;wGH/Mtlhrt3AP3Q7xUYkCIccFZgY+1zKUBmyGBauJ05e7bzFmKRvpPY4JLjt5CrLNtJiy2nBYE+f&#10;hqrf09UqqE09O649Hy+zt8u1WBZf5dCdlZq+jh/vICKN8T/81y60ghU8r6QbIP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pDFkwgAAANoAAAAPAAAAAAAAAAAAAAAAAJ8C&#10;AABkcnMvZG93bnJldi54bWxQSwUGAAAAAAQABAD3AAAAjgMAAAAA&#10;">
                  <v:imagedata r:id="rId12" o:title=""/>
                  <v:path arrowok="t"/>
                </v:shape>
                <v:rect id="矩形 4" o:spid="_x0000_s1028" style="position:absolute;left:6124;top:1552;width:22098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kscQA&#10;AADaAAAADwAAAGRycy9kb3ducmV2LnhtbESPQWvCQBSE7wX/w/IEL6Vuaku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ZLHEAAAA2g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C84F2B" w:rsidRPr="00236B64" w:rsidRDefault="00C84F2B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自新北市政府衛生局首頁/頁面右下角點選新北市學校疑似傳染病通報系統。</w:t>
      </w:r>
    </w:p>
    <w:p w:rsidR="00FB3D79" w:rsidRPr="00236B64" w:rsidRDefault="00C850FD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0D2CCC0" wp14:editId="7205ACE6">
                <wp:simplePos x="0" y="0"/>
                <wp:positionH relativeFrom="column">
                  <wp:posOffset>3954145</wp:posOffset>
                </wp:positionH>
                <wp:positionV relativeFrom="paragraph">
                  <wp:posOffset>3022965</wp:posOffset>
                </wp:positionV>
                <wp:extent cx="1322961" cy="343630"/>
                <wp:effectExtent l="0" t="0" r="10795" b="18415"/>
                <wp:wrapNone/>
                <wp:docPr id="215" name="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961" cy="343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15" o:spid="_x0000_s1026" style="position:absolute;margin-left:311.35pt;margin-top:238.05pt;width:104.15pt;height:27.0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146999" cy="1556321"/>
            <wp:effectExtent l="0" t="0" r="0" b="6350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r="2097"/>
                    <a:stretch/>
                  </pic:blipFill>
                  <pic:spPr bwMode="auto">
                    <a:xfrm>
                      <a:off x="0" y="0"/>
                      <a:ext cx="5147211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79534DA" wp14:editId="4219753F">
            <wp:extent cx="5272391" cy="2577576"/>
            <wp:effectExtent l="0" t="0" r="5080" b="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3"/>
                    <a:stretch/>
                  </pic:blipFill>
                  <pic:spPr bwMode="auto">
                    <a:xfrm>
                      <a:off x="0" y="0"/>
                      <a:ext cx="5272405" cy="257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2B" w:rsidRPr="00236B64" w:rsidRDefault="003167E5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1" w:name="_Toc371668956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登入系統</w:t>
      </w:r>
      <w:bookmarkEnd w:id="1"/>
    </w:p>
    <w:p w:rsidR="00C84F2B" w:rsidRPr="00236B64" w:rsidRDefault="00402DED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系統登入頁面</w:t>
      </w:r>
      <w:r w:rsidR="000B7117" w:rsidRPr="00236B64">
        <w:rPr>
          <w:rFonts w:ascii="標楷體" w:eastAsia="標楷體" w:hAnsi="標楷體" w:hint="eastAsia"/>
          <w:sz w:val="28"/>
          <w:szCs w:val="28"/>
        </w:rPr>
        <w:t>：</w:t>
      </w:r>
    </w:p>
    <w:p w:rsidR="00402DED" w:rsidRPr="00236B64" w:rsidRDefault="009E3729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863830" cy="3939530"/>
            <wp:effectExtent l="0" t="0" r="0" b="444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r="4059"/>
                    <a:stretch/>
                  </pic:blipFill>
                  <pic:spPr bwMode="auto">
                    <a:xfrm>
                      <a:off x="0" y="0"/>
                      <a:ext cx="4863842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DED" w:rsidRPr="00236B64" w:rsidRDefault="00402DED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已有系統帳號密碼者，請逕自輸入帳號、密碼及驗證碼(請注意驗證碼之英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文字均為大寫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)，後點選「確定登入」</w:t>
      </w:r>
      <w:r w:rsidR="000B7117" w:rsidRPr="00236B64">
        <w:rPr>
          <w:rFonts w:ascii="標楷體" w:eastAsia="標楷體" w:hAnsi="標楷體" w:hint="eastAsia"/>
          <w:sz w:val="28"/>
          <w:szCs w:val="28"/>
        </w:rPr>
        <w:t>。</w:t>
      </w:r>
    </w:p>
    <w:p w:rsidR="00402DED" w:rsidRPr="00236B64" w:rsidRDefault="009B3770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BCA1306" wp14:editId="7248B028">
                <wp:simplePos x="0" y="0"/>
                <wp:positionH relativeFrom="column">
                  <wp:posOffset>92413</wp:posOffset>
                </wp:positionH>
                <wp:positionV relativeFrom="paragraph">
                  <wp:posOffset>69188</wp:posOffset>
                </wp:positionV>
                <wp:extent cx="3190672" cy="1420238"/>
                <wp:effectExtent l="0" t="0" r="10160" b="2794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72" cy="14202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0" o:spid="_x0000_s1026" style="position:absolute;margin-left:7.3pt;margin-top:5.45pt;width:251.25pt;height:111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777D775" wp14:editId="4B919F6F">
            <wp:extent cx="5272405" cy="2567940"/>
            <wp:effectExtent l="0" t="0" r="4445" b="381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ED" w:rsidRPr="00236B64" w:rsidRDefault="003167E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/>
          <w:sz w:val="28"/>
          <w:szCs w:val="28"/>
        </w:rPr>
        <w:br w:type="page"/>
      </w:r>
      <w:r w:rsidR="000B7117" w:rsidRPr="00236B64">
        <w:rPr>
          <w:rFonts w:ascii="標楷體" w:eastAsia="標楷體" w:hAnsi="標楷體" w:hint="eastAsia"/>
          <w:sz w:val="28"/>
          <w:szCs w:val="28"/>
        </w:rPr>
        <w:lastRenderedPageBreak/>
        <w:t>忘記帳號或密碼者，請輸入申請帳號時所填寫之電子郵件，系統會幫您作查詢。</w:t>
      </w:r>
    </w:p>
    <w:p w:rsidR="000B7117" w:rsidRPr="00236B64" w:rsidRDefault="009B3770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04EFB8" wp14:editId="276D25AF">
                <wp:simplePos x="0" y="0"/>
                <wp:positionH relativeFrom="column">
                  <wp:posOffset>170234</wp:posOffset>
                </wp:positionH>
                <wp:positionV relativeFrom="paragraph">
                  <wp:posOffset>1912958</wp:posOffset>
                </wp:positionV>
                <wp:extent cx="4766553" cy="204146"/>
                <wp:effectExtent l="0" t="0" r="15240" b="24765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53" cy="2041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5" o:spid="_x0000_s1026" style="position:absolute;margin-left:13.4pt;margin-top:150.65pt;width:375.3pt;height:16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68AF9A2" wp14:editId="6C976DE7">
            <wp:extent cx="5272405" cy="2567940"/>
            <wp:effectExtent l="0" t="0" r="4445" b="3810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17" w:rsidRPr="00236B64" w:rsidRDefault="000B7117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第一次使用者，請點選「新增帳號申請」，</w:t>
      </w:r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如為新設立之機構，請先向所屬權責機構(教育局或社會局)，或向衛生局告知</w:t>
      </w:r>
      <w:r w:rsidRPr="00236B64">
        <w:rPr>
          <w:rFonts w:ascii="標楷體" w:eastAsia="標楷體" w:hAnsi="標楷體" w:hint="eastAsia"/>
          <w:sz w:val="28"/>
          <w:szCs w:val="28"/>
        </w:rPr>
        <w:t>，以利增加機構名單於名冊中。</w:t>
      </w:r>
    </w:p>
    <w:p w:rsidR="000B7117" w:rsidRPr="00236B64" w:rsidRDefault="009B3770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E06FACF" wp14:editId="6CD0E350">
                <wp:simplePos x="0" y="0"/>
                <wp:positionH relativeFrom="column">
                  <wp:posOffset>218872</wp:posOffset>
                </wp:positionH>
                <wp:positionV relativeFrom="paragraph">
                  <wp:posOffset>2124575</wp:posOffset>
                </wp:positionV>
                <wp:extent cx="1031132" cy="204146"/>
                <wp:effectExtent l="0" t="0" r="17145" b="24765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32" cy="2041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7" o:spid="_x0000_s1026" style="position:absolute;margin-left:17.25pt;margin-top:167.3pt;width:81.2pt;height:16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20AC859" wp14:editId="02B4E1B1">
            <wp:extent cx="5272405" cy="2567940"/>
            <wp:effectExtent l="0" t="0" r="4445" b="3810"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17" w:rsidRPr="00236B64" w:rsidRDefault="000B7117" w:rsidP="00C872F6">
      <w:pPr>
        <w:numPr>
          <w:ilvl w:val="1"/>
          <w:numId w:val="15"/>
        </w:num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新增帳號申請頁面，請完整填寫相關資訊後按確定，並通知所屬權責機關或衛生局，進行帳號審核。</w:t>
      </w:r>
    </w:p>
    <w:p w:rsidR="000B7117" w:rsidRPr="00236B64" w:rsidRDefault="0022401C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6E9091C" wp14:editId="550F453F">
                <wp:simplePos x="0" y="0"/>
                <wp:positionH relativeFrom="column">
                  <wp:posOffset>1434830</wp:posOffset>
                </wp:positionH>
                <wp:positionV relativeFrom="paragraph">
                  <wp:posOffset>953108</wp:posOffset>
                </wp:positionV>
                <wp:extent cx="817123" cy="1"/>
                <wp:effectExtent l="57150" t="38100" r="40640" b="952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7123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pt,75.05pt" to="177.3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" strokecolor="red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7BC1589" wp14:editId="15931485">
                <wp:simplePos x="0" y="0"/>
                <wp:positionH relativeFrom="column">
                  <wp:posOffset>967902</wp:posOffset>
                </wp:positionH>
                <wp:positionV relativeFrom="paragraph">
                  <wp:posOffset>321013</wp:posOffset>
                </wp:positionV>
                <wp:extent cx="466928" cy="9727"/>
                <wp:effectExtent l="57150" t="38100" r="47625" b="85725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928" cy="972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" o:spid="_x0000_s1026" style="position:absolute;flip:y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2pt,25.3pt" to="112.9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Pr="0022401C">
        <w:rPr>
          <w:rFonts w:ascii="標楷體" w:eastAsia="標楷體" w:hAnsi="標楷體"/>
          <w:sz w:val="28"/>
          <w:szCs w:val="28"/>
        </w:rPr>
        <w:drawing>
          <wp:inline distT="0" distB="0" distL="0" distR="0" wp14:anchorId="4686ED6F" wp14:editId="414FA13A">
            <wp:extent cx="5182115" cy="3083668"/>
            <wp:effectExtent l="0" t="0" r="0" b="25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4" t="55579" r="21443" b="6804"/>
                    <a:stretch/>
                  </pic:blipFill>
                  <pic:spPr bwMode="auto">
                    <a:xfrm>
                      <a:off x="0" y="0"/>
                      <a:ext cx="5184576" cy="30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C84F2B" w:rsidRPr="00236B64" w:rsidRDefault="00C84F2B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bookmarkStart w:id="3" w:name="_Toc371668957"/>
      <w:r w:rsidRPr="00236B64">
        <w:rPr>
          <w:rFonts w:ascii="標楷體" w:eastAsia="標楷體" w:hAnsi="標楷體" w:hint="eastAsia"/>
          <w:noProof/>
          <w:sz w:val="28"/>
          <w:szCs w:val="28"/>
        </w:rPr>
        <w:t>系統功能介面簡介</w:t>
      </w:r>
      <w:bookmarkEnd w:id="3"/>
    </w:p>
    <w:p w:rsidR="009A3CD5" w:rsidRPr="00236B64" w:rsidRDefault="009A3CD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系統公告：適時公告校園傳染病之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罹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病趨勢、教育訓練活動、最新防疫資訊等訊息提供參考。</w:t>
      </w:r>
    </w:p>
    <w:p w:rsidR="009A3CD5" w:rsidRPr="00236B64" w:rsidRDefault="002A3F83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774A903" wp14:editId="5184D405">
                <wp:simplePos x="0" y="0"/>
                <wp:positionH relativeFrom="column">
                  <wp:posOffset>1434384</wp:posOffset>
                </wp:positionH>
                <wp:positionV relativeFrom="paragraph">
                  <wp:posOffset>-351</wp:posOffset>
                </wp:positionV>
                <wp:extent cx="719847" cy="291830"/>
                <wp:effectExtent l="0" t="0" r="23495" b="1333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47" cy="2918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1" o:spid="_x0000_s1026" style="position:absolute;margin-left:112.95pt;margin-top:-.05pt;width:56.7pt;height:2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34192AFE" wp14:editId="44933182">
            <wp:extent cx="4931923" cy="644852"/>
            <wp:effectExtent l="0" t="0" r="2540" b="3175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78"/>
                    <a:stretch/>
                  </pic:blipFill>
                  <pic:spPr bwMode="auto">
                    <a:xfrm>
                      <a:off x="0" y="0"/>
                      <a:ext cx="4931936" cy="6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CD5" w:rsidRPr="00236B64" w:rsidRDefault="009A3CD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修改自己的帳號：於本功能可修改自己的帳號、密碼、聯絡資訊等資料。</w:t>
      </w:r>
    </w:p>
    <w:p w:rsidR="009A3CD5" w:rsidRPr="00236B64" w:rsidRDefault="009F24D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3ABA62" wp14:editId="270D1F0A">
                <wp:simplePos x="0" y="0"/>
                <wp:positionH relativeFrom="column">
                  <wp:posOffset>2023975</wp:posOffset>
                </wp:positionH>
                <wp:positionV relativeFrom="paragraph">
                  <wp:posOffset>183407</wp:posOffset>
                </wp:positionV>
                <wp:extent cx="719847" cy="291830"/>
                <wp:effectExtent l="0" t="0" r="23495" b="13335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47" cy="2918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4" o:spid="_x0000_s1026" style="position:absolute;margin-left:159.35pt;margin-top:14.45pt;width:56.7pt;height:2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DF23096" wp14:editId="6F3EB44C">
            <wp:extent cx="5272405" cy="2286000"/>
            <wp:effectExtent l="0" t="0" r="4445" b="0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D5" w:rsidRPr="00236B64" w:rsidRDefault="009A3CD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 xml:space="preserve"> (科系)班級或班別管理：新增、修改或刪除校方之班級名稱。</w:t>
      </w:r>
    </w:p>
    <w:p w:rsidR="009A3CD5" w:rsidRPr="00236B64" w:rsidRDefault="008A3CAD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9FE34F1" wp14:editId="6841D10C">
                <wp:simplePos x="0" y="0"/>
                <wp:positionH relativeFrom="column">
                  <wp:posOffset>2125345</wp:posOffset>
                </wp:positionH>
                <wp:positionV relativeFrom="paragraph">
                  <wp:posOffset>398145</wp:posOffset>
                </wp:positionV>
                <wp:extent cx="991870" cy="166370"/>
                <wp:effectExtent l="0" t="0" r="17780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6" o:spid="_x0000_s1026" style="position:absolute;margin-left:167.35pt;margin-top:31.35pt;width:78.1pt;height:13.1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F680E3" wp14:editId="7CBB56CF">
                <wp:simplePos x="0" y="0"/>
                <wp:positionH relativeFrom="column">
                  <wp:posOffset>2619375</wp:posOffset>
                </wp:positionH>
                <wp:positionV relativeFrom="paragraph">
                  <wp:posOffset>-62230</wp:posOffset>
                </wp:positionV>
                <wp:extent cx="993140" cy="223520"/>
                <wp:effectExtent l="0" t="0" r="16510" b="2413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223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5" o:spid="_x0000_s1026" style="position:absolute;margin-left:206.25pt;margin-top:-4.9pt;width:78.2pt;height:17.6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" filled="f" strokecolor="red" strokeweight="2pt"/>
            </w:pict>
          </mc:Fallback>
        </mc:AlternateContent>
      </w:r>
      <w:r w:rsidR="007C7036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BED16ED" wp14:editId="71953712">
            <wp:extent cx="5271138" cy="1157592"/>
            <wp:effectExtent l="0" t="0" r="5715" b="5080"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9"/>
                    <a:stretch/>
                  </pic:blipFill>
                  <pic:spPr bwMode="auto">
                    <a:xfrm>
                      <a:off x="0" y="0"/>
                      <a:ext cx="5272405" cy="11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3CD5"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5626DEF2" wp14:editId="2C43E001">
                <wp:extent cx="5040000" cy="2058288"/>
                <wp:effectExtent l="0" t="0" r="8255" b="18415"/>
                <wp:docPr id="32" name="群組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2058288"/>
                          <a:chOff x="0" y="1190625"/>
                          <a:chExt cx="4743450" cy="1938020"/>
                        </a:xfrm>
                      </wpg:grpSpPr>
                      <pic:pic xmlns:pic="http://schemas.openxmlformats.org/drawingml/2006/picture">
                        <pic:nvPicPr>
                          <pic:cNvPr id="31" name="圖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514475"/>
                            <a:ext cx="47434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向下箭號 27"/>
                        <wps:cNvSpPr/>
                        <wps:spPr>
                          <a:xfrm>
                            <a:off x="2095498" y="1190625"/>
                            <a:ext cx="532070" cy="3270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647700" y="2657475"/>
                            <a:ext cx="2168525" cy="1568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2114550" y="2971800"/>
                            <a:ext cx="279400" cy="1568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2" o:spid="_x0000_s1026" style="width:396.85pt;height:162.05pt;mso-position-horizontal-relative:char;mso-position-vertical-relative:line" coordorigin=",11906" coordsize="47434,19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">
                <o:lock v:ext="edit" aspectratio="t"/>
                <v:shape id="圖片 31" o:spid="_x0000_s1027" type="#_x0000_t75" style="position:absolute;top:15144;width:47434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0gDHFAAAA2wAAAA8AAABkcnMvZG93bnJldi54bWxEj0FrwkAUhO9C/8PyCt50k0hLiW5C2yBI&#10;L2Jait4e2WeSmn0bsltN/70rFDwOM/MNs8pH04kzDa61rCCeRyCIK6tbrhV8fa5nLyCcR9bYWSYF&#10;f+Qgzx4mK0y1vfCOzqWvRYCwS1FB432fSumqhgy6ue2Jg3e0g0Ef5FBLPeAlwE0nkyh6lgZbDgsN&#10;9vTeUHUqf42C0xZ/Fofk7bt4ijdJUX7YonN7paaP4+sShKfR38P/7Y1WsIjh9iX8AJ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9IAxxQAAANsAAAAPAAAAAAAAAAAAAAAA&#10;AJ8CAABkcnMvZG93bnJldi54bWxQSwUGAAAAAAQABAD3AAAAkQMAAAAA&#10;">
                  <v:imagedata r:id="rId22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27" o:spid="_x0000_s1028" type="#_x0000_t67" style="position:absolute;left:20954;top:11906;width:5321;height:3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KKsQA&#10;AADbAAAADwAAAGRycy9kb3ducmV2LnhtbESPzWoCMRSF94W+Q7iFbopmKljtaJRaEJTahWNxfZlc&#10;J4OTmzGJOr69KRS6PJyfjzOdd7YRF/KhdqzgtZ+BIC6drrlS8LNb9sYgQkTW2DgmBTcKMJ89Pkwx&#10;1+7KW7oUsRJphEOOCkyMbS5lKA1ZDH3XEifv4LzFmKSvpPZ4TeO2kYMse5MWa04Egy19GiqPxdkm&#10;rt9/y5eqPbnhsl5/mUV4z0YbpZ6fuo8JiEhd/A//tVdawWAEv1/S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iirEAAAA2wAAAA8AAAAAAAAAAAAAAAAAmAIAAGRycy9k&#10;b3ducmV2LnhtbFBLBQYAAAAABAAEAPUAAACJAwAAAAA=&#10;" adj="10800" fillcolor="#4f81bd [3204]" strokecolor="#243f60 [1604]" strokeweight="2pt"/>
                <v:rect id="矩形 29" o:spid="_x0000_s1029" style="position:absolute;left:6477;top:26574;width:21685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b0sMA&#10;AADbAAAADwAAAGRycy9kb3ducmV2LnhtbESPQYvCMBSE78L+h/AWvIimKohWo6yCsngQ1vXi7dm8&#10;bYvNS0mi7f57Iwgeh5n5hlmsWlOJOzlfWlYwHCQgiDOrS84VnH63/SkIH5A1VpZJwT95WC0/OgtM&#10;tW34h+7HkIsIYZ+igiKEOpXSZwUZ9ANbE0fvzzqDIUqXS+2wiXBTyVGSTKTBkuNCgTVtCsqux5tR&#10;cNmd3Wa6Hu/CrTeJ6Gu+p0OjVPez/ZqDCNSGd/jV/tYKR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b0sMAAADbAAAADwAAAAAAAAAAAAAAAACYAgAAZHJzL2Rv&#10;d25yZXYueG1sUEsFBgAAAAAEAAQA9QAAAIgDAAAAAA==&#10;" filled="f" strokecolor="red" strokeweight="2pt"/>
                <v:rect id="矩形 30" o:spid="_x0000_s1030" style="position:absolute;left:21145;top:29718;width:2794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kksQA&#10;AADbAAAADwAAAGRycy9kb3ducmV2LnhtbESPwWrCQBCG7wXfYRnBS6mbKoikrqJCRXoQql68TbPT&#10;JJidDburiW/fOQg9Dv/838y3WPWuUXcKsfZs4H2cgSIuvK25NHA+fb7NQcWEbLHxTAYeFGG1HLws&#10;MLe+42+6H1OpBMIxRwNVSm2udSwqchjHviWW7NcHh0nGUGobsBO4a/Qky2baYc1yocKWthUV1+PN&#10;GfjZXcJ2vpnu0u11Juhr+UWHzpjRsF9/gErUp//lZ3tvDUzle3ERD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JJL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9A3CD5" w:rsidRPr="00236B64" w:rsidRDefault="00A2167D" w:rsidP="00A2167D">
      <w:pPr>
        <w:numPr>
          <w:ilvl w:val="1"/>
          <w:numId w:val="15"/>
        </w:numPr>
        <w:snapToGrid w:val="0"/>
        <w:spacing w:line="360" w:lineRule="auto"/>
        <w:ind w:leftChars="296" w:left="1346" w:hangingChars="265" w:hanging="63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19E774C" wp14:editId="6753948B">
                <wp:simplePos x="0" y="0"/>
                <wp:positionH relativeFrom="column">
                  <wp:posOffset>3585845</wp:posOffset>
                </wp:positionH>
                <wp:positionV relativeFrom="paragraph">
                  <wp:posOffset>995680</wp:posOffset>
                </wp:positionV>
                <wp:extent cx="913130" cy="166370"/>
                <wp:effectExtent l="0" t="0" r="20320" b="2413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30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1" o:spid="_x0000_s1026" style="position:absolute;margin-left:282.35pt;margin-top:78.4pt;width:71.9pt;height:13.1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" filled="f" strokecolor="red" strokeweight="2pt"/>
            </w:pict>
          </mc:Fallback>
        </mc:AlternateContent>
      </w:r>
      <w:r w:rsidR="009A3CD5" w:rsidRPr="00236B64">
        <w:rPr>
          <w:rFonts w:ascii="標楷體" w:eastAsia="標楷體" w:hAnsi="標楷體" w:hint="eastAsia"/>
          <w:sz w:val="28"/>
          <w:szCs w:val="28"/>
        </w:rPr>
        <w:t>學校疑似傳染病通報：本項功能提供校方進行疑似傳染病個案通報、修改個案資料、查詢已通報之個案及通報資料表格匯出。</w:t>
      </w:r>
    </w:p>
    <w:p w:rsidR="009A3CD5" w:rsidRPr="00236B64" w:rsidRDefault="007C703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D2BF029" wp14:editId="09A90ED1">
            <wp:extent cx="5270998" cy="836578"/>
            <wp:effectExtent l="0" t="0" r="6350" b="1905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/>
                    <a:stretch/>
                  </pic:blipFill>
                  <pic:spPr bwMode="auto">
                    <a:xfrm>
                      <a:off x="0" y="0"/>
                      <a:ext cx="5272405" cy="8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CD5" w:rsidRPr="00236B64" w:rsidRDefault="00FF7798" w:rsidP="00FF7798">
      <w:pPr>
        <w:numPr>
          <w:ilvl w:val="1"/>
          <w:numId w:val="15"/>
        </w:numPr>
        <w:snapToGrid w:val="0"/>
        <w:spacing w:line="360" w:lineRule="auto"/>
        <w:ind w:leftChars="296" w:left="1346" w:hangingChars="265" w:hanging="63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09699B9" wp14:editId="0C944340">
                <wp:simplePos x="0" y="0"/>
                <wp:positionH relativeFrom="column">
                  <wp:posOffset>4440555</wp:posOffset>
                </wp:positionH>
                <wp:positionV relativeFrom="paragraph">
                  <wp:posOffset>318135</wp:posOffset>
                </wp:positionV>
                <wp:extent cx="514985" cy="166370"/>
                <wp:effectExtent l="0" t="0" r="18415" b="2413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3" o:spid="_x0000_s1026" style="position:absolute;margin-left:349.65pt;margin-top:25.05pt;width:40.55pt;height:13.1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" filled="f" strokecolor="red" strokeweight="2pt"/>
            </w:pict>
          </mc:Fallback>
        </mc:AlternateContent>
      </w:r>
      <w:r w:rsidR="009A3CD5" w:rsidRPr="00236B64">
        <w:rPr>
          <w:rFonts w:ascii="標楷體" w:eastAsia="標楷體" w:hAnsi="標楷體" w:hint="eastAsia"/>
          <w:sz w:val="28"/>
          <w:szCs w:val="28"/>
        </w:rPr>
        <w:t>群聚事件：本項功能提供校方進行群聚事件管理。</w:t>
      </w:r>
    </w:p>
    <w:p w:rsidR="003950A4" w:rsidRPr="00236B64" w:rsidRDefault="007C703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4681A51" wp14:editId="38C68332">
            <wp:extent cx="5262664" cy="1361868"/>
            <wp:effectExtent l="0" t="0" r="0" b="0"/>
            <wp:docPr id="122" name="圖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/>
                  </pic:blipFill>
                  <pic:spPr bwMode="auto">
                    <a:xfrm>
                      <a:off x="0" y="0"/>
                      <a:ext cx="5262880" cy="13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2B" w:rsidRPr="00236B64" w:rsidRDefault="003950A4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4" w:name="_Toc371668958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學校疑似傳染病通報</w:t>
      </w:r>
      <w:bookmarkEnd w:id="4"/>
    </w:p>
    <w:p w:rsidR="003950A4" w:rsidRPr="00236B64" w:rsidRDefault="003950A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點選上方工具列之「學校疑似傳染病通報」。</w:t>
      </w:r>
    </w:p>
    <w:p w:rsidR="003950A4" w:rsidRPr="00236B64" w:rsidRDefault="003050C3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DD9CBB" wp14:editId="6FD275BE">
                <wp:simplePos x="0" y="0"/>
                <wp:positionH relativeFrom="column">
                  <wp:posOffset>3620135</wp:posOffset>
                </wp:positionH>
                <wp:positionV relativeFrom="paragraph">
                  <wp:posOffset>60960</wp:posOffset>
                </wp:positionV>
                <wp:extent cx="913130" cy="166370"/>
                <wp:effectExtent l="0" t="0" r="20320" b="24130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30" cy="166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25" o:spid="_x0000_s1026" style="position:absolute;margin-left:285.05pt;margin-top:4.8pt;width:71.9pt;height:13.1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1B6C36E" wp14:editId="0B744CCD">
            <wp:extent cx="5272405" cy="963295"/>
            <wp:effectExtent l="0" t="0" r="4445" b="8255"/>
            <wp:docPr id="124" name="圖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4" w:rsidRPr="00236B64" w:rsidRDefault="003950A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點選「新增個案通報」。</w:t>
      </w:r>
    </w:p>
    <w:p w:rsidR="003950A4" w:rsidRPr="00236B64" w:rsidRDefault="00C75351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inline distT="0" distB="0" distL="0" distR="0" wp14:anchorId="07B305DB" wp14:editId="79F44A91">
                <wp:extent cx="5040000" cy="1882800"/>
                <wp:effectExtent l="0" t="0" r="8255" b="22225"/>
                <wp:docPr id="98" name="群組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882800"/>
                          <a:chOff x="0" y="0"/>
                          <a:chExt cx="6012612" cy="2246282"/>
                        </a:xfrm>
                      </wpg:grpSpPr>
                      <pic:pic xmlns:pic="http://schemas.openxmlformats.org/drawingml/2006/picture">
                        <pic:nvPicPr>
                          <pic:cNvPr id="41" name="圖片 4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612" cy="220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矩形 42"/>
                        <wps:cNvSpPr/>
                        <wps:spPr>
                          <a:xfrm>
                            <a:off x="1785668" y="2027207"/>
                            <a:ext cx="904875" cy="2190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8" o:spid="_x0000_s1026" style="width:396.85pt;height:148.25pt;mso-position-horizontal-relative:char;mso-position-vertical-relative:line" coordsize="60126,22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">
                <o:lock v:ext="edit" aspectratio="t"/>
                <v:shape id="圖片 41" o:spid="_x0000_s1027" type="#_x0000_t75" style="position:absolute;width:60126;height:2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7mi+AAAA2wAAAA8AAABkcnMvZG93bnJldi54bWxEj0sLwjAQhO+C/yGs4M2mVVGpRhFB8ODF&#10;B3hdmu0Dm01potZ/bwTB4zAz3zCrTWdq8aTWVZYVJFEMgjizuuJCwfWyHy1AOI+ssbZMCt7kYLPu&#10;91aYavviEz3PvhABwi5FBaX3TSqly0oy6CLbEAcvt61BH2RbSN3iK8BNLcdxPJMGKw4LJTa0Kym7&#10;nx9GwS2vJ8ccZw9PJ1rEc3nbJjRRajjotksQnjr/D//aB61gmsD3S/gBcv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jt7mi+AAAA2wAAAA8AAAAAAAAAAAAAAAAAnwIAAGRy&#10;cy9kb3ducmV2LnhtbFBLBQYAAAAABAAEAPcAAACKAwAAAAA=&#10;">
                  <v:imagedata r:id="rId35" o:title=""/>
                  <v:path arrowok="t"/>
                </v:shape>
                <v:rect id="矩形 42" o:spid="_x0000_s1028" style="position:absolute;left:17856;top:20272;width:9049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sA8MA&#10;AADbAAAADwAAAGRycy9kb3ducmV2LnhtbESPQYvCMBSE78L+h/AWvMia6opI1ygqKIsHQd2Lt2fz&#10;ti02LyWJtv57Iwgeh5n5hpnOW1OJGzlfWlYw6CcgiDOrS84V/B3XXxMQPiBrrCyTgjt5mM8+OlNM&#10;tW14T7dDyEWEsE9RQRFCnUrps4IM+r6tiaP3b53BEKXLpXbYRLip5DBJxtJgyXGhwJpWBWWXw9Uo&#10;OG9ObjVZfm/CtTeO6Eu+pV2jVPezXfyACNSGd/jV/tUKRk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ZsA8MAAADb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3950A4" w:rsidRPr="00236B64" w:rsidRDefault="003950A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通報畫面，按通報疾病類別進行資料填寫，</w:t>
      </w:r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*</w:t>
      </w:r>
      <w:proofErr w:type="gramStart"/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為必填欄位</w:t>
      </w:r>
      <w:proofErr w:type="gramEnd"/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，請務必填寫</w:t>
      </w:r>
      <w:r w:rsidRPr="00236B64">
        <w:rPr>
          <w:rFonts w:ascii="標楷體" w:eastAsia="標楷體" w:hAnsi="標楷體" w:hint="eastAsia"/>
          <w:sz w:val="28"/>
          <w:szCs w:val="28"/>
        </w:rPr>
        <w:t>。</w:t>
      </w:r>
    </w:p>
    <w:p w:rsidR="003950A4" w:rsidRDefault="003050C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379396" cy="3722522"/>
            <wp:effectExtent l="0" t="0" r="0" b="0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10" cy="372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DB" w:rsidRDefault="00334EDB" w:rsidP="00C872F6">
      <w:pPr>
        <w:snapToGrid w:val="0"/>
        <w:spacing w:line="360" w:lineRule="auto"/>
        <w:rPr>
          <w:rFonts w:ascii="標楷體" w:eastAsia="標楷體" w:hAnsi="標楷體"/>
          <w:color w:val="FF000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>註</w:t>
      </w:r>
      <w:proofErr w:type="gramEnd"/>
      <w:r>
        <w:rPr>
          <w:rFonts w:ascii="標楷體" w:eastAsia="標楷體" w:hAnsi="標楷體" w:hint="eastAsia"/>
          <w:color w:val="FF0000"/>
          <w:sz w:val="28"/>
          <w:szCs w:val="28"/>
        </w:rPr>
        <w:t>：</w:t>
      </w:r>
    </w:p>
    <w:p w:rsidR="00CA70A3" w:rsidRPr="00334EDB" w:rsidRDefault="00334EDB" w:rsidP="00C872F6">
      <w:pPr>
        <w:snapToGrid w:val="0"/>
        <w:spacing w:line="360" w:lineRule="auto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一、</w:t>
      </w:r>
      <w:r w:rsidR="00CA70A3" w:rsidRPr="00334EDB">
        <w:rPr>
          <w:rFonts w:ascii="標楷體" w:eastAsia="標楷體" w:hAnsi="標楷體" w:hint="eastAsia"/>
          <w:color w:val="FF0000"/>
          <w:sz w:val="28"/>
          <w:szCs w:val="28"/>
        </w:rPr>
        <w:t>座號或學號：請填「無」</w:t>
      </w:r>
    </w:p>
    <w:p w:rsidR="00CA70A3" w:rsidRPr="00334EDB" w:rsidRDefault="00334EDB" w:rsidP="00C872F6">
      <w:pPr>
        <w:snapToGrid w:val="0"/>
        <w:spacing w:line="360" w:lineRule="auto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二、</w:t>
      </w:r>
      <w:r w:rsidR="00CA70A3" w:rsidRPr="00334EDB">
        <w:rPr>
          <w:rFonts w:ascii="標楷體" w:eastAsia="標楷體" w:hAnsi="標楷體" w:hint="eastAsia"/>
          <w:color w:val="FF0000"/>
          <w:sz w:val="28"/>
          <w:szCs w:val="28"/>
        </w:rPr>
        <w:t>全班人數：指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個案於發病當日於補習班</w:t>
      </w:r>
      <w:r w:rsidR="00B16C2B" w:rsidRPr="00334EDB">
        <w:rPr>
          <w:rFonts w:ascii="標楷體" w:eastAsia="標楷體" w:hAnsi="標楷體" w:hint="eastAsia"/>
          <w:color w:val="FF0000"/>
          <w:sz w:val="28"/>
          <w:szCs w:val="28"/>
        </w:rPr>
        <w:t>/課後照顧中心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上課的班級人數</w:t>
      </w:r>
    </w:p>
    <w:p w:rsidR="00CE7E07" w:rsidRPr="00236B64" w:rsidRDefault="00334EDB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三、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個案請假日期當天全班病假人數：指個案所屬的補習班</w:t>
      </w:r>
      <w:r w:rsidR="00B16C2B" w:rsidRPr="00334EDB">
        <w:rPr>
          <w:rFonts w:ascii="標楷體" w:eastAsia="標楷體" w:hAnsi="標楷體" w:hint="eastAsia"/>
          <w:color w:val="FF0000"/>
          <w:sz w:val="28"/>
          <w:szCs w:val="28"/>
        </w:rPr>
        <w:t>/課後照顧中心</w:t>
      </w:r>
      <w:r w:rsidR="00CE7E07" w:rsidRPr="00334EDB">
        <w:rPr>
          <w:rFonts w:ascii="標楷體" w:eastAsia="標楷體" w:hAnsi="標楷體" w:hint="eastAsia"/>
          <w:color w:val="FF0000"/>
          <w:sz w:val="28"/>
          <w:szCs w:val="28"/>
        </w:rPr>
        <w:t>班級請假當日的病假人數</w:t>
      </w:r>
    </w:p>
    <w:p w:rsidR="003950A4" w:rsidRPr="00236B64" w:rsidRDefault="003167E5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/>
          <w:sz w:val="28"/>
          <w:szCs w:val="28"/>
        </w:rPr>
        <w:br w:type="page"/>
      </w:r>
      <w:r w:rsidR="003950A4" w:rsidRPr="00236B64">
        <w:rPr>
          <w:rFonts w:ascii="標楷體" w:eastAsia="標楷體" w:hAnsi="標楷體" w:hint="eastAsia"/>
          <w:sz w:val="28"/>
          <w:szCs w:val="28"/>
        </w:rPr>
        <w:lastRenderedPageBreak/>
        <w:t>水痘請務必填寫學生之身分證、居留證或護照字號；腹瀉之發病時間請務必填寫至幾時幾分(約略即可)。</w:t>
      </w:r>
    </w:p>
    <w:p w:rsidR="003950A4" w:rsidRPr="00236B64" w:rsidRDefault="003050C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CB1E41" wp14:editId="5A546FE4">
                <wp:simplePos x="0" y="0"/>
                <wp:positionH relativeFrom="column">
                  <wp:posOffset>783077</wp:posOffset>
                </wp:positionH>
                <wp:positionV relativeFrom="paragraph">
                  <wp:posOffset>2107511</wp:posOffset>
                </wp:positionV>
                <wp:extent cx="1828800" cy="179070"/>
                <wp:effectExtent l="0" t="0" r="19050" b="11430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90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92" o:spid="_x0000_s1026" style="position:absolute;margin-left:61.65pt;margin-top:165.95pt;width:2in;height:14.1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D23D3E7" wp14:editId="1285383C">
                <wp:simplePos x="0" y="0"/>
                <wp:positionH relativeFrom="column">
                  <wp:posOffset>1871980</wp:posOffset>
                </wp:positionH>
                <wp:positionV relativeFrom="paragraph">
                  <wp:posOffset>497205</wp:posOffset>
                </wp:positionV>
                <wp:extent cx="334010" cy="179070"/>
                <wp:effectExtent l="0" t="0" r="27940" b="1143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1790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3" o:spid="_x0000_s1026" style="position:absolute;margin-left:147.4pt;margin-top:39.15pt;width:26.3pt;height:14.1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218A9F5" wp14:editId="273CE91B">
            <wp:extent cx="5272405" cy="2675255"/>
            <wp:effectExtent l="0" t="0" r="4445" b="0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4" w:rsidRPr="00236B64" w:rsidRDefault="008264F2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4F18BB2" wp14:editId="6188F89D">
                <wp:simplePos x="0" y="0"/>
                <wp:positionH relativeFrom="column">
                  <wp:posOffset>783076</wp:posOffset>
                </wp:positionH>
                <wp:positionV relativeFrom="paragraph">
                  <wp:posOffset>2536541</wp:posOffset>
                </wp:positionV>
                <wp:extent cx="2704289" cy="233464"/>
                <wp:effectExtent l="0" t="0" r="20320" b="14605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289" cy="23346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5" o:spid="_x0000_s1026" style="position:absolute;margin-left:61.65pt;margin-top:199.75pt;width:212.95pt;height:18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7F216F2" wp14:editId="6D6709D8">
                <wp:simplePos x="0" y="0"/>
                <wp:positionH relativeFrom="column">
                  <wp:posOffset>3648156</wp:posOffset>
                </wp:positionH>
                <wp:positionV relativeFrom="paragraph">
                  <wp:posOffset>500218</wp:posOffset>
                </wp:positionV>
                <wp:extent cx="334270" cy="179648"/>
                <wp:effectExtent l="0" t="0" r="27940" b="1143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70" cy="17964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style="position:absolute;margin-left:287.25pt;margin-top:39.4pt;width:26.3pt;height:14.1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DA4FB94" wp14:editId="5D5420B9">
            <wp:extent cx="5272405" cy="2772410"/>
            <wp:effectExtent l="0" t="0" r="4445" b="8890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0A4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填寫完畢後，請按「確定」，完成個案通報。</w:t>
      </w:r>
    </w:p>
    <w:p w:rsidR="003950A4" w:rsidRDefault="008D1321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68AED9CC" wp14:editId="16E65CD3">
                <wp:extent cx="5040000" cy="1508400"/>
                <wp:effectExtent l="0" t="0" r="8255" b="15875"/>
                <wp:docPr id="91" name="群組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508400"/>
                          <a:chOff x="0" y="0"/>
                          <a:chExt cx="5237018" cy="1567671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8"/>
                          <a:stretch/>
                        </pic:blipFill>
                        <pic:spPr bwMode="auto">
                          <a:xfrm>
                            <a:off x="0" y="0"/>
                            <a:ext cx="5237018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矩形 51"/>
                        <wps:cNvSpPr/>
                        <wps:spPr>
                          <a:xfrm>
                            <a:off x="2339439" y="1339071"/>
                            <a:ext cx="3143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1" o:spid="_x0000_s1026" style="width:396.85pt;height:118.75pt;mso-position-horizontal-relative:char;mso-position-vertical-relative:line" coordsize="52370,15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">
                <o:lock v:ext="edit" aspectratio="t"/>
                <v:shape id="圖片 50" o:spid="_x0000_s1027" type="#_x0000_t75" style="position:absolute;width:52370;height:1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s3jBAAAA2wAAAA8AAABkcnMvZG93bnJldi54bWxET91qwjAUvh/4DuEMvFvTiU7pjDIGxQ52&#10;o/YBDs1ZU9qc1Ca29e2Xi8EuP77//XG2nRhp8I1jBa9JCoK4crrhWkF5zV92IHxA1tg5JgUP8nA8&#10;LJ72mGk38ZnGS6hFDGGfoQITQp9J6StDFn3ieuLI/bjBYohwqKUecIrhtpOrNH2TFhuODQZ7+jRU&#10;tZe7VeCpWJ/d9ru9TV/mvsnTsjitW6WWz/PHO4hAc/gX/7kLrWAT18cv8QfIw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ps3jBAAAA2wAAAA8AAAAAAAAAAAAAAAAAnwIA&#10;AGRycy9kb3ducmV2LnhtbFBLBQYAAAAABAAEAPcAAACNAwAAAAA=&#10;">
                  <v:imagedata r:id="rId42" o:title="" croptop="11251f"/>
                  <v:path arrowok="t"/>
                </v:shape>
                <v:rect id="矩形 51" o:spid="_x0000_s1028" style="position:absolute;left:23394;top:13390;width:314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kqcMA&#10;AADbAAAADwAAAGRycy9kb3ducmV2LnhtbESPQYvCMBSE78L+h/AWvMiaqijSNcquoIgHQd2Lt2fz&#10;ti02LyWJtv57Iwgeh5n5hpktWlOJGzlfWlYw6CcgiDOrS84V/B1XX1MQPiBrrCyTgjt5WMw/OjNM&#10;tW14T7dDyEWEsE9RQRFCnUrps4IM+r6tiaP3b53BEKXLpXbYRLip5DBJJtJgyXGhwJqWBWWXw9Uo&#10;OK9Pbjn9Ha3DtTeJ6Eu+pV2jVPez/fkGEagN7/CrvdEKxg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1kqcMAAADb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713036" w:rsidRDefault="0071303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95379">
        <w:rPr>
          <w:rFonts w:ascii="標楷體" w:eastAsia="標楷體" w:hAnsi="標楷體" w:hint="eastAsia"/>
          <w:color w:val="FF0000"/>
          <w:sz w:val="28"/>
          <w:szCs w:val="28"/>
        </w:rPr>
        <w:t>註：一個個案做一次通報，如有其他個案須再行通報</w:t>
      </w:r>
    </w:p>
    <w:p w:rsidR="00236B64" w:rsidRP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於「學校疑似傳染病通報」項下可看見通報的資料，若要修改通報資料，可點選「修改」進行。</w:t>
      </w:r>
    </w:p>
    <w:p w:rsidR="00BA7693" w:rsidRPr="00936E14" w:rsidRDefault="00936E1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6E9BFAD" wp14:editId="706B1CF2">
                <wp:simplePos x="0" y="0"/>
                <wp:positionH relativeFrom="column">
                  <wp:posOffset>696271</wp:posOffset>
                </wp:positionH>
                <wp:positionV relativeFrom="paragraph">
                  <wp:posOffset>2720840</wp:posOffset>
                </wp:positionV>
                <wp:extent cx="302500" cy="219917"/>
                <wp:effectExtent l="0" t="0" r="21590" b="2794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00" cy="2199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7" o:spid="_x0000_s1026" style="position:absolute;margin-left:54.8pt;margin-top:214.25pt;width:23.8pt;height:17.3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74CE6A7" wp14:editId="2C394992">
            <wp:extent cx="5272405" cy="3044825"/>
            <wp:effectExtent l="0" t="0" r="4445" b="3175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若要查詢過去通報的資料，可於學校疑似傳染病通報項下之查詢功能輸入欲查詢之關鍵字即可。</w:t>
      </w:r>
    </w:p>
    <w:p w:rsidR="00BA7693" w:rsidRDefault="00242F1A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63B45E1" wp14:editId="3AF4A86C">
                <wp:simplePos x="0" y="0"/>
                <wp:positionH relativeFrom="column">
                  <wp:posOffset>277238</wp:posOffset>
                </wp:positionH>
                <wp:positionV relativeFrom="paragraph">
                  <wp:posOffset>1421738</wp:posOffset>
                </wp:positionV>
                <wp:extent cx="4163439" cy="972766"/>
                <wp:effectExtent l="0" t="0" r="27940" b="18415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439" cy="97276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9" o:spid="_x0000_s1026" style="position:absolute;margin-left:21.85pt;margin-top:111.95pt;width:327.85pt;height:76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5CFBA8D" wp14:editId="0D34784F">
            <wp:extent cx="5789272" cy="2723744"/>
            <wp:effectExtent l="0" t="0" r="2540" b="635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"/>
                    <a:stretch/>
                  </pic:blipFill>
                  <pic:spPr bwMode="auto">
                    <a:xfrm>
                      <a:off x="0" y="0"/>
                      <a:ext cx="5805862" cy="27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236B64" w:rsidRDefault="00236B64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C714E6" w:rsidRPr="00236B64" w:rsidRDefault="00C714E6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如要下載通報資料之excel檔，點選「將以下表格資料匯出成excel」，即可下載通報資料。</w:t>
      </w:r>
    </w:p>
    <w:p w:rsidR="00BA7693" w:rsidRPr="00490E43" w:rsidRDefault="00490E4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DDABC81" wp14:editId="3B7E5E15">
                <wp:simplePos x="0" y="0"/>
                <wp:positionH relativeFrom="column">
                  <wp:posOffset>2368686</wp:posOffset>
                </wp:positionH>
                <wp:positionV relativeFrom="paragraph">
                  <wp:posOffset>2204788</wp:posOffset>
                </wp:positionV>
                <wp:extent cx="1313234" cy="272375"/>
                <wp:effectExtent l="0" t="0" r="20320" b="13970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234" cy="272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2" o:spid="_x0000_s1026" style="position:absolute;margin-left:186.5pt;margin-top:173.6pt;width:103.4pt;height:21.4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FF3C5F7" wp14:editId="75FE93BB">
            <wp:extent cx="5274310" cy="2481518"/>
            <wp:effectExtent l="0" t="0" r="2540" b="0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"/>
                    <a:stretch/>
                  </pic:blipFill>
                  <pic:spPr bwMode="auto">
                    <a:xfrm>
                      <a:off x="0" y="0"/>
                      <a:ext cx="5274310" cy="24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個案資訊亦可下載列印，請點選「修改」/「學校疑似傳染病個案資料」，至頁面最下方點選「列印本頁(開啟word)」即可。</w:t>
      </w:r>
    </w:p>
    <w:p w:rsidR="00BA7693" w:rsidRPr="00236B64" w:rsidRDefault="006D5A5A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971DFAA" wp14:editId="209E87E7">
                <wp:simplePos x="0" y="0"/>
                <wp:positionH relativeFrom="column">
                  <wp:posOffset>656617</wp:posOffset>
                </wp:positionH>
                <wp:positionV relativeFrom="paragraph">
                  <wp:posOffset>308759</wp:posOffset>
                </wp:positionV>
                <wp:extent cx="359923" cy="272375"/>
                <wp:effectExtent l="0" t="0" r="21590" b="13970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23" cy="272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4" o:spid="_x0000_s1026" style="position:absolute;margin-left:51.7pt;margin-top:24.3pt;width:28.35pt;height:21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AC6719B" wp14:editId="2A014C75">
            <wp:extent cx="5272287" cy="661481"/>
            <wp:effectExtent l="0" t="0" r="5080" b="5715"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75"/>
                    <a:stretch/>
                  </pic:blipFill>
                  <pic:spPr bwMode="auto">
                    <a:xfrm>
                      <a:off x="0" y="0"/>
                      <a:ext cx="5272405" cy="6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693"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19FA8A45" wp14:editId="3B973C34">
                <wp:extent cx="4990198" cy="1402864"/>
                <wp:effectExtent l="0" t="0" r="1270" b="6985"/>
                <wp:docPr id="68" name="群組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90198" cy="1402864"/>
                          <a:chOff x="47625" y="1797312"/>
                          <a:chExt cx="4772025" cy="1891318"/>
                        </a:xfrm>
                      </wpg:grpSpPr>
                      <pic:pic xmlns:pic="http://schemas.openxmlformats.org/drawingml/2006/picture">
                        <pic:nvPicPr>
                          <pic:cNvPr id="67" name="圖片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6"/>
                          <a:stretch/>
                        </pic:blipFill>
                        <pic:spPr bwMode="auto">
                          <a:xfrm>
                            <a:off x="47625" y="2186273"/>
                            <a:ext cx="4772025" cy="150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向下箭號 64"/>
                        <wps:cNvSpPr/>
                        <wps:spPr>
                          <a:xfrm>
                            <a:off x="2257425" y="1797312"/>
                            <a:ext cx="307075" cy="388961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2298510" y="3438559"/>
                            <a:ext cx="954595" cy="2387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68" o:spid="_x0000_s1026" style="width:392.95pt;height:110.45pt;mso-position-horizontal-relative:char;mso-position-vertical-relative:line" coordorigin="476,17973" coordsize="47720,18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">
                <o:lock v:ext="edit" aspectratio="t"/>
                <v:shape id="圖片 67" o:spid="_x0000_s1027" type="#_x0000_t75" style="position:absolute;left:476;top:21862;width:47720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tJXjDAAAA2wAAAA8AAABkcnMvZG93bnJldi54bWxEj0+LwjAUxO+C3yE8wZumimipTUUEl929&#10;+eegt0fzbIvNS2lS7frpzcLCHoeZ+Q2TbnpTiwe1rrKsYDaNQBDnVldcKDif9pMYhPPIGmvLpOCH&#10;HGyy4SDFRNsnH+hx9IUIEHYJKii9bxIpXV6SQTe1DXHwbrY16INsC6lbfAa4qeU8ipbSYMVhocSG&#10;diXl92NnFFz81sQfsl+95odu8X2lr85UV6XGo367BuGp9//hv/anVrBcwe+X8AN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0leMMAAADbAAAADwAAAAAAAAAAAAAAAACf&#10;AgAAZHJzL2Rvd25yZXYueG1sUEsFBgAAAAAEAAQA9wAAAI8DAAAAAA==&#10;">
                  <v:imagedata r:id="rId46" o:title="" croptop="6623f"/>
                  <v:path arrowok="t"/>
                </v:shape>
                <v:shape id="向下箭號 64" o:spid="_x0000_s1028" type="#_x0000_t67" style="position:absolute;left:22574;top:17973;width:3071;height:3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jkcUA&#10;AADbAAAADwAAAGRycy9kb3ducmV2LnhtbESPW2sCMRSE3wX/QzhC3zRbsdJuzYoXlOKD0G0LfTxs&#10;zl7o5mRNUt3++0YQfBxm5htmsexNK87kfGNZweMkAUFcWN1wpeDzYzd+BuEDssbWMin4Iw/LbDhY&#10;YKrthd/pnIdKRAj7FBXUIXSplL6oyaCf2I44eqV1BkOUrpLa4SXCTSunSTKXBhuOCzV2tKmp+Ml/&#10;jYL1iddPX+XLZu/IHFr9barjdqrUw6hfvYII1Id7+NZ+0wrmM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eORxQAAANsAAAAPAAAAAAAAAAAAAAAAAJgCAABkcnMv&#10;ZG93bnJldi54bWxQSwUGAAAAAAQABAD1AAAAigMAAAAA&#10;" adj="13074" fillcolor="#4f81bd [3204]" strokecolor="#243f60 [1604]" strokeweight="2pt"/>
                <v:rect id="矩形 65" o:spid="_x0000_s1029" style="position:absolute;left:22985;top:34385;width:9546;height:2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oF8QA&#10;AADbAAAADwAAAGRycy9kb3ducmV2LnhtbESPQWvCQBSE70L/w/IKvYhuWjFI6iptoCIeBNNevL1m&#10;X5Ng9m3Y3Zj037uFgsdhZr5h1tvRtOJKzjeWFTzPExDEpdUNVwq+Pj9mKxA+IGtsLZOCX/Kw3TxM&#10;1phpO/CJrkWoRISwz1BBHUKXSenLmgz6ue2Io/djncEQpaukdjhEuGnlS5Kk0mDDcaHGjvKaykvR&#10;GwXfu7PLV++LXeinaURfqgMdB6WeHse3VxCBxnAP/7f3WkG6hL8v8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qBf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C84F2B" w:rsidRPr="00236B64" w:rsidRDefault="00BA7693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5" w:name="_Toc371668959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群聚事件管理</w:t>
      </w:r>
      <w:bookmarkEnd w:id="5"/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若同1班級於1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內，通報2名以上(含2名)疑似傳染病個案，系統便會出現群聚事件提醒，並於「群聚事件描述及處理」欄下出現</w:t>
      </w:r>
      <w:r w:rsidRPr="00FE0E6F">
        <w:rPr>
          <w:rFonts w:ascii="標楷體" w:eastAsia="標楷體" w:hAnsi="標楷體" w:hint="eastAsia"/>
          <w:color w:val="FF0000"/>
          <w:sz w:val="28"/>
          <w:szCs w:val="28"/>
        </w:rPr>
        <w:t>尚未填寫</w:t>
      </w:r>
      <w:r w:rsidRPr="00236B64">
        <w:rPr>
          <w:rFonts w:ascii="標楷體" w:eastAsia="標楷體" w:hAnsi="標楷體" w:hint="eastAsia"/>
          <w:sz w:val="28"/>
          <w:szCs w:val="28"/>
        </w:rPr>
        <w:t>字樣。</w:t>
      </w:r>
    </w:p>
    <w:p w:rsidR="00BA7693" w:rsidRPr="00236B64" w:rsidRDefault="00BA7693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256ABD28" wp14:editId="0AE770D1">
                <wp:extent cx="5040000" cy="1468800"/>
                <wp:effectExtent l="0" t="0" r="8255" b="0"/>
                <wp:docPr id="71" name="群組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1468800"/>
                          <a:chOff x="0" y="94617"/>
                          <a:chExt cx="4809808" cy="1591307"/>
                        </a:xfrm>
                      </wpg:grpSpPr>
                      <pic:pic xmlns:pic="http://schemas.openxmlformats.org/drawingml/2006/picture">
                        <pic:nvPicPr>
                          <pic:cNvPr id="70" name="圖片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5612" r="6"/>
                          <a:stretch/>
                        </pic:blipFill>
                        <pic:spPr bwMode="auto">
                          <a:xfrm>
                            <a:off x="0" y="94617"/>
                            <a:ext cx="4809808" cy="159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矩形 69"/>
                        <wps:cNvSpPr/>
                        <wps:spPr>
                          <a:xfrm>
                            <a:off x="3838575" y="390525"/>
                            <a:ext cx="416257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71" o:spid="_x0000_s1026" style="width:396.85pt;height:115.65pt;mso-position-horizontal-relative:char;mso-position-vertical-relative:line" coordorigin=",946" coordsize="48098,15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">
                <o:lock v:ext="edit" aspectratio="t"/>
                <v:shape id="圖片 70" o:spid="_x0000_s1027" type="#_x0000_t75" style="position:absolute;top:946;width:48098;height:15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VY3CAAAA2wAAAA8AAABkcnMvZG93bnJldi54bWxET0tLw0AQvgv9D8sUvNlNBVtJuy2hPlB7&#10;sg/E25CdZkOzsyG7NvHfOwehx4/vvVwPvlEX6mId2MB0koEiLoOtuTJw2L/cPYKKCdliE5gM/FKE&#10;9Wp0s8Tchp4/6bJLlZIQjjkacCm1udaxdOQxTkJLLNwpdB6TwK7StsNewn2j77Nspj3WLA0OW9o4&#10;Ks+7Hy+9r7Niu/04uvj09TDv6+L9OflvY27HQ7EAlWhIV/G/+80amMt6+SI/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q1WNwgAAANsAAAAPAAAAAAAAAAAAAAAAAJ8C&#10;AABkcnMvZG93bnJldi54bWxQSwUGAAAAAAQABAD3AAAAjgMAAAAA&#10;">
                  <v:imagedata r:id="rId52" o:title="" croptop="3678f" cropleft="1f" cropright="4f"/>
                  <v:path arrowok="t"/>
                </v:shape>
                <v:rect id="矩形 69" o:spid="_x0000_s1028" style="position:absolute;left:38385;top:3905;width:4163;height:12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iEsQA&#10;AADbAAAADwAAAGRycy9kb3ducmV2LnhtbESPT4vCMBTE7wt+h/AEL4um60LRahQVVhYPC/65eHs2&#10;z7bYvJQk2u633wgLHoeZ+Q0zX3amFg9yvrKs4GOUgCDOra64UHA6fg0nIHxA1lhbJgW/5GG56L3N&#10;MdO25T09DqEQEcI+QwVlCE0mpc9LMuhHtiGO3tU6gyFKV0jtsI1wU8txkqTSYMVxocSGNiXlt8Pd&#10;KLhsz24zWX9uw/09jehbsaOfVqlBv1vNQATqwiv83/7WCtIpP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ohL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BA7693" w:rsidRPr="00236B64" w:rsidRDefault="00BA7693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請點選「尚未填寫」字樣，進入群聚事件管理選單，完整填寫是否停課、停課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及復課日期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(有停課才需填寫)、參與決定是否停課單位及補充說明。</w:t>
      </w:r>
    </w:p>
    <w:p w:rsidR="00BA7693" w:rsidRPr="00236B64" w:rsidRDefault="008D1321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6E72397E" wp14:editId="2F14922F">
                <wp:extent cx="5040000" cy="3034800"/>
                <wp:effectExtent l="0" t="0" r="8255" b="13335"/>
                <wp:docPr id="90" name="群組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3034800"/>
                          <a:chOff x="0" y="0"/>
                          <a:chExt cx="6115792" cy="3681351"/>
                        </a:xfrm>
                      </wpg:grpSpPr>
                      <pic:pic xmlns:pic="http://schemas.openxmlformats.org/drawingml/2006/picture">
                        <pic:nvPicPr>
                          <pic:cNvPr id="72" name="圖片 72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792" cy="368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矩形 73"/>
                        <wps:cNvSpPr/>
                        <wps:spPr>
                          <a:xfrm>
                            <a:off x="1045029" y="1365663"/>
                            <a:ext cx="5008880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90" o:spid="_x0000_s1026" style="width:396.85pt;height:238.95pt;mso-position-horizontal-relative:char;mso-position-vertical-relative:line" coordsize="61157,3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">
                <o:lock v:ext="edit" aspectratio="t"/>
                <v:shape id="圖片 72" o:spid="_x0000_s1027" type="#_x0000_t75" style="position:absolute;width:61157;height:3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m+DEAAAA2wAAAA8AAABkcnMvZG93bnJldi54bWxEj0FrwkAUhO8F/8PyhN6ajRZaia4igYBY&#10;KKl6yPGRfSbR7NuQXZP033cLhR6HmfmG2ewm04qBetdYVrCIYhDEpdUNVwou5+xlBcJ5ZI2tZVLw&#10;TQ5229nTBhNtR/6i4eQrESDsElRQe98lUrqyJoMush1x8K62N+iD7CupexwD3LRyGcdv0mDDYaHG&#10;jtKayvvpYRQQ3obDvTjm03Ddpx9FPn5mr7lSz/NpvwbhafL/4b/2QSt4X8Lvl/A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Xm+DEAAAA2wAAAA8AAAAAAAAAAAAAAAAA&#10;nwIAAGRycy9kb3ducmV2LnhtbFBLBQYAAAAABAAEAPcAAACQAwAAAAA=&#10;">
                  <v:imagedata r:id="rId54" o:title=""/>
                  <v:path arrowok="t"/>
                </v:shape>
                <v:rect id="矩形 73" o:spid="_x0000_s1028" style="position:absolute;left:10450;top:13656;width:50089;height:23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DJcUA&#10;AADbAAAADwAAAGRycy9kb3ducmV2LnhtbESPQWvCQBSE74L/YXlCL0U3bcBKdA1toKH0UNB68fbM&#10;PpNg9m3YXU3677uFgsdhZr5hNvloOnEj51vLCp4WCQjiyuqWawWH7/f5CoQPyBo7y6Tghzzk2+lk&#10;g5m2A+/otg+1iBD2GSpoQugzKX3VkEG/sD1x9M7WGQxRulpqh0OEm04+J8lSGmw5LjTYU9FQddlf&#10;jYJTeXTF6i0tw/VxGdGX+pO+BqUeZuPrGkSgMdzD/+0PreAlh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gMlxQAAANsAAAAPAAAAAAAAAAAAAAAAAJgCAABkcnMv&#10;ZG93bnJldi54bWxQSwUGAAAAAAQABAD1AAAAigMAAAAA&#10;" filled="f" strokecolor="red" strokeweight="2pt"/>
                <w10:anchorlock/>
              </v:group>
            </w:pict>
          </mc:Fallback>
        </mc:AlternateContent>
      </w:r>
    </w:p>
    <w:p w:rsid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補充說明部份，可填寫目前校園</w:t>
      </w:r>
      <w:r w:rsidRPr="00FE0E6F">
        <w:rPr>
          <w:rFonts w:ascii="標楷體" w:eastAsia="標楷體" w:hAnsi="標楷體" w:hint="eastAsia"/>
          <w:sz w:val="28"/>
          <w:szCs w:val="28"/>
        </w:rPr>
        <w:t>整體</w:t>
      </w:r>
      <w:proofErr w:type="gramStart"/>
      <w:r w:rsidRPr="00FE0E6F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FE0E6F">
        <w:rPr>
          <w:rFonts w:ascii="標楷體" w:eastAsia="標楷體" w:hAnsi="標楷體" w:hint="eastAsia"/>
          <w:sz w:val="28"/>
          <w:szCs w:val="28"/>
        </w:rPr>
        <w:t>情狀況</w:t>
      </w:r>
      <w:r w:rsidRPr="00236B64">
        <w:rPr>
          <w:rFonts w:ascii="標楷體" w:eastAsia="標楷體" w:hAnsi="標楷體" w:hint="eastAsia"/>
          <w:sz w:val="28"/>
          <w:szCs w:val="28"/>
        </w:rPr>
        <w:t>、</w:t>
      </w:r>
      <w:r w:rsidRPr="00FE0E6F">
        <w:rPr>
          <w:rFonts w:ascii="標楷體" w:eastAsia="標楷體" w:hAnsi="標楷體" w:hint="eastAsia"/>
          <w:sz w:val="28"/>
          <w:szCs w:val="28"/>
        </w:rPr>
        <w:t>採取的防疫措施</w:t>
      </w:r>
      <w:r w:rsidRPr="00236B64">
        <w:rPr>
          <w:rFonts w:ascii="標楷體" w:eastAsia="標楷體" w:hAnsi="標楷體" w:hint="eastAsia"/>
          <w:sz w:val="28"/>
          <w:szCs w:val="28"/>
        </w:rPr>
        <w:t>、</w:t>
      </w:r>
      <w:r w:rsidRPr="00FE0E6F">
        <w:rPr>
          <w:rFonts w:ascii="標楷體" w:eastAsia="標楷體" w:hAnsi="標楷體" w:hint="eastAsia"/>
          <w:sz w:val="28"/>
          <w:szCs w:val="28"/>
        </w:rPr>
        <w:t>衛教內容</w:t>
      </w:r>
      <w:r w:rsidRPr="00236B64">
        <w:rPr>
          <w:rFonts w:ascii="標楷體" w:eastAsia="標楷體" w:hAnsi="標楷體" w:hint="eastAsia"/>
          <w:sz w:val="28"/>
          <w:szCs w:val="28"/>
        </w:rPr>
        <w:t>等。</w:t>
      </w:r>
    </w:p>
    <w:p w:rsidR="00D46472" w:rsidRPr="00236B64" w:rsidRDefault="00236B64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/>
          <w:sz w:val="28"/>
          <w:szCs w:val="28"/>
        </w:rPr>
        <w:br w:type="page"/>
      </w:r>
      <w:r w:rsidR="00D46472" w:rsidRPr="00236B64">
        <w:rPr>
          <w:rFonts w:ascii="標楷體" w:eastAsia="標楷體" w:hAnsi="標楷體" w:hint="eastAsia"/>
          <w:sz w:val="28"/>
          <w:szCs w:val="28"/>
        </w:rPr>
        <w:lastRenderedPageBreak/>
        <w:t>如需停課，完成</w:t>
      </w:r>
      <w:r w:rsidR="007D51D7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7D51D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D51D7">
        <w:rPr>
          <w:rFonts w:ascii="標楷體" w:eastAsia="標楷體" w:hAnsi="標楷體" w:hint="eastAsia"/>
          <w:sz w:val="28"/>
          <w:szCs w:val="28"/>
        </w:rPr>
        <w:t>)</w:t>
      </w:r>
      <w:r w:rsidR="00D46472" w:rsidRPr="00236B64">
        <w:rPr>
          <w:rFonts w:ascii="標楷體" w:eastAsia="標楷體" w:hAnsi="標楷體" w:hint="eastAsia"/>
          <w:sz w:val="28"/>
          <w:szCs w:val="28"/>
        </w:rPr>
        <w:t>至</w:t>
      </w:r>
      <w:r w:rsidR="007D51D7">
        <w:rPr>
          <w:rFonts w:ascii="標楷體" w:eastAsia="標楷體" w:hAnsi="標楷體" w:hint="eastAsia"/>
          <w:sz w:val="28"/>
          <w:szCs w:val="28"/>
        </w:rPr>
        <w:t>(三)</w:t>
      </w:r>
      <w:r w:rsidR="00D46472" w:rsidRPr="00236B64">
        <w:rPr>
          <w:rFonts w:ascii="標楷體" w:eastAsia="標楷體" w:hAnsi="標楷體" w:hint="eastAsia"/>
          <w:sz w:val="28"/>
          <w:szCs w:val="28"/>
        </w:rPr>
        <w:t>步驟後，點選「確定」，</w:t>
      </w:r>
      <w:proofErr w:type="gramStart"/>
      <w:r w:rsidR="00D46472" w:rsidRPr="00236B64">
        <w:rPr>
          <w:rFonts w:ascii="標楷體" w:eastAsia="標楷體" w:hAnsi="標楷體" w:hint="eastAsia"/>
          <w:sz w:val="28"/>
          <w:szCs w:val="28"/>
        </w:rPr>
        <w:t>俟</w:t>
      </w:r>
      <w:proofErr w:type="gramEnd"/>
      <w:r w:rsidR="00D46472" w:rsidRPr="00236B64">
        <w:rPr>
          <w:rFonts w:ascii="標楷體" w:eastAsia="標楷體" w:hAnsi="標楷體" w:hint="eastAsia"/>
          <w:sz w:val="28"/>
          <w:szCs w:val="28"/>
        </w:rPr>
        <w:t>主管機關(教育局或社會局)點選同意，始得列印「停課通知單」。</w:t>
      </w:r>
    </w:p>
    <w:p w:rsidR="00D46472" w:rsidRPr="00236B64" w:rsidRDefault="00D46472" w:rsidP="00C872F6">
      <w:pPr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4338CED8" wp14:editId="75641007">
                <wp:extent cx="5040000" cy="2908800"/>
                <wp:effectExtent l="0" t="0" r="8255" b="6350"/>
                <wp:docPr id="78" name="群組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2908800"/>
                          <a:chOff x="0" y="0"/>
                          <a:chExt cx="4752975" cy="2743200"/>
                        </a:xfrm>
                      </wpg:grpSpPr>
                      <pic:pic xmlns:pic="http://schemas.openxmlformats.org/drawingml/2006/picture">
                        <pic:nvPicPr>
                          <pic:cNvPr id="76" name="圖片 7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圖片 77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24075"/>
                            <a:ext cx="47529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矩形 74"/>
                        <wps:cNvSpPr/>
                        <wps:spPr>
                          <a:xfrm>
                            <a:off x="38100" y="0"/>
                            <a:ext cx="2019869" cy="791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1047750" y="2124075"/>
                            <a:ext cx="3145809" cy="27241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78" o:spid="_x0000_s1026" style="width:396.85pt;height:229.05pt;mso-position-horizontal-relative:char;mso-position-vertical-relative:line" coordsize="47529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">
                <o:lock v:ext="edit" aspectratio="t"/>
                <v:shape id="圖片 76" o:spid="_x0000_s1027" type="#_x0000_t75" style="position:absolute;width:47529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Y0PXFAAAA2wAAAA8AAABkcnMvZG93bnJldi54bWxEj0FrAjEUhO+F/ofwCr1IzVqoymoUKwoV&#10;pEUren1sntmlm5clie7675uC0OMwM98w03lna3ElHyrHCgb9DARx4XTFRsHhe/0yBhEissbaMSm4&#10;UYD57PFhirl2Le/ouo9GJAiHHBWUMTa5lKEoyWLou4Y4eWfnLcYkvZHaY5vgtpavWTaUFitOCyU2&#10;tCyp+NlfrIKw8l/jc9s7+U3PvA/McbH9fDNKPT91iwmISF38D9/bH1rBaAh/X9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mND1xQAAANsAAAAPAAAAAAAAAAAAAAAA&#10;AJ8CAABkcnMvZG93bnJldi54bWxQSwUGAAAAAAQABAD3AAAAkQMAAAAA&#10;">
                  <v:imagedata r:id="rId57" o:title=""/>
                  <v:path arrowok="t"/>
                </v:shape>
                <v:shape id="圖片 77" o:spid="_x0000_s1028" type="#_x0000_t75" style="position:absolute;top:21240;width:47529;height: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vw3FAAAA2wAAAA8AAABkcnMvZG93bnJldi54bWxEj1trAjEUhN8L/Q/hFPpWs4o3VqMUQepD&#10;oXgDfTskx92lm5Mlyer23zeC4OMwM98w82Vna3ElHyrHCvq9DASxdqbiQsFhv/6YgggR2WDtmBT8&#10;UYDl4vVljrlxN97SdRcLkSAcclRQxtjkUgZdksXQcw1x8i7OW4xJ+kIaj7cEt7UcZNlYWqw4LZTY&#10;0Kok/btrrYJ2oM8/o6/jWZ++R21/2G70wQ+Ven/rPmcgInXxGX60N0bBZAL3L+k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b8NxQAAANsAAAAPAAAAAAAAAAAAAAAA&#10;AJ8CAABkcnMvZG93bnJldi54bWxQSwUGAAAAAAQABAD3AAAAkQMAAAAA&#10;">
                  <v:imagedata r:id="rId58" o:title=""/>
                  <v:path arrowok="t"/>
                </v:shape>
                <v:rect id="矩形 74" o:spid="_x0000_s1029" style="position:absolute;left:381;width:20198;height:7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bUcQA&#10;AADbAAAADwAAAGRycy9kb3ducmV2LnhtbESPQWsCMRSE7wX/Q3hCL1KzVrGyNYoKingQar14e908&#10;dxc3L0sS3fXfG0HocZiZb5jpvDWVuJHzpWUFg34CgjizuuRcwfF3/TEB4QOyxsoyKbiTh/ms8zbF&#10;VNuGf+h2CLmIEPYpKihCqFMpfVaQQd+3NXH0ztYZDFG6XGqHTYSbSn4myVgaLDkuFFjTqqDscrga&#10;BX+bk1tNlsNNuPbGEX3Jd7RvlHrvtotvEIHa8B9+tbdawdc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m1HEAAAA2wAAAA8AAAAAAAAAAAAAAAAAmAIAAGRycy9k&#10;b3ducmV2LnhtbFBLBQYAAAAABAAEAPUAAACJAwAAAAA=&#10;" filled="f" strokecolor="red" strokeweight="2pt"/>
                <v:rect id="矩形 75" o:spid="_x0000_s1030" style="position:absolute;left:10477;top:21240;width:31458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M+ysQA&#10;AADbAAAADwAAAGRycy9kb3ducmV2LnhtbESPQWsCMRSE7wX/Q3hCL1KzVrSyNYoKingQar14e908&#10;dxc3L0sS3fXfG0HocZiZb5jpvDWVuJHzpWUFg34CgjizuuRcwfF3/TEB4QOyxsoyKbiTh/ms8zbF&#10;VNuGf+h2CLmIEPYpKihCqFMpfVaQQd+3NXH0ztYZDFG6XGqHTYSbSn4myVgaLDkuFFjTqqDscrga&#10;BX+bk1tNlsNNuPbGEX3Jd7RvlHrvtotvEIHa8B9+tbdawdc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DPsrEAAAA2w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C84F2B" w:rsidRPr="00236B64" w:rsidRDefault="00D46472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/>
          <w:noProof/>
          <w:sz w:val="28"/>
          <w:szCs w:val="28"/>
        </w:rPr>
        <w:br w:type="page"/>
      </w:r>
      <w:bookmarkStart w:id="6" w:name="_Toc371668960"/>
      <w:r w:rsidR="00C84F2B" w:rsidRPr="00236B64">
        <w:rPr>
          <w:rFonts w:ascii="標楷體" w:eastAsia="標楷體" w:hAnsi="標楷體" w:hint="eastAsia"/>
          <w:noProof/>
          <w:sz w:val="28"/>
          <w:szCs w:val="28"/>
        </w:rPr>
        <w:lastRenderedPageBreak/>
        <w:t>統計報表</w:t>
      </w:r>
      <w:bookmarkEnd w:id="6"/>
    </w:p>
    <w:p w:rsidR="00D46472" w:rsidRPr="00236B64" w:rsidRDefault="00D70674" w:rsidP="00D70674">
      <w:pPr>
        <w:numPr>
          <w:ilvl w:val="1"/>
          <w:numId w:val="15"/>
        </w:numPr>
        <w:snapToGrid w:val="0"/>
        <w:spacing w:line="360" w:lineRule="auto"/>
        <w:ind w:leftChars="296" w:left="1346" w:hangingChars="265" w:hanging="636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E13F054" wp14:editId="6DF7B448">
                <wp:simplePos x="0" y="0"/>
                <wp:positionH relativeFrom="column">
                  <wp:posOffset>559340</wp:posOffset>
                </wp:positionH>
                <wp:positionV relativeFrom="paragraph">
                  <wp:posOffset>616328</wp:posOffset>
                </wp:positionV>
                <wp:extent cx="466928" cy="243191"/>
                <wp:effectExtent l="0" t="0" r="28575" b="24130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28" cy="2431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7" o:spid="_x0000_s1026" style="position:absolute;margin-left:44.05pt;margin-top:48.55pt;width:36.75pt;height:19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" filled="f" strokecolor="red" strokeweight="2pt"/>
            </w:pict>
          </mc:Fallback>
        </mc:AlternateContent>
      </w:r>
      <w:r w:rsidR="00D46472" w:rsidRPr="00236B64">
        <w:rPr>
          <w:rFonts w:ascii="標楷體" w:eastAsia="標楷體" w:hAnsi="標楷體" w:hint="eastAsia"/>
          <w:sz w:val="28"/>
          <w:szCs w:val="28"/>
        </w:rPr>
        <w:t>點選「統計報表」，於篩選條件設定日期方式、通報疾病及輸出欄位，產出校方通報之統計數據。</w:t>
      </w:r>
    </w:p>
    <w:p w:rsidR="00D46472" w:rsidRPr="00236B64" w:rsidRDefault="00D70674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7249546" wp14:editId="417F5CB2">
                <wp:simplePos x="0" y="0"/>
                <wp:positionH relativeFrom="column">
                  <wp:posOffset>2008762</wp:posOffset>
                </wp:positionH>
                <wp:positionV relativeFrom="paragraph">
                  <wp:posOffset>1079864</wp:posOffset>
                </wp:positionV>
                <wp:extent cx="1235412" cy="301557"/>
                <wp:effectExtent l="0" t="0" r="22225" b="2286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412" cy="30155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8" o:spid="_x0000_s1026" style="position:absolute;margin-left:158.15pt;margin-top:85.05pt;width:97.3pt;height:23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13A023B" wp14:editId="7974523E">
            <wp:extent cx="5272206" cy="1381328"/>
            <wp:effectExtent l="0" t="0" r="5080" b="9525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/>
                    <a:stretch/>
                  </pic:blipFill>
                  <pic:spPr bwMode="auto">
                    <a:xfrm>
                      <a:off x="0" y="0"/>
                      <a:ext cx="5272405" cy="13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472" w:rsidRPr="00236B64" w:rsidRDefault="00C84F2B" w:rsidP="00FE0E6F">
      <w:pPr>
        <w:numPr>
          <w:ilvl w:val="0"/>
          <w:numId w:val="12"/>
        </w:numPr>
        <w:snapToGrid w:val="0"/>
        <w:spacing w:line="360" w:lineRule="auto"/>
        <w:ind w:left="709" w:hanging="709"/>
        <w:outlineLvl w:val="0"/>
        <w:rPr>
          <w:rFonts w:ascii="標楷體" w:eastAsia="標楷體" w:hAnsi="標楷體"/>
          <w:noProof/>
          <w:sz w:val="28"/>
          <w:szCs w:val="28"/>
        </w:rPr>
      </w:pPr>
      <w:bookmarkStart w:id="7" w:name="_Toc371668961"/>
      <w:r w:rsidRPr="00236B64">
        <w:rPr>
          <w:rFonts w:ascii="標楷體" w:eastAsia="標楷體" w:hAnsi="標楷體" w:hint="eastAsia"/>
          <w:noProof/>
          <w:sz w:val="28"/>
          <w:szCs w:val="28"/>
        </w:rPr>
        <w:t>常見問題</w:t>
      </w:r>
      <w:bookmarkEnd w:id="7"/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忘記帳號及密碼，如何處理？</w:t>
      </w:r>
    </w:p>
    <w:p w:rsidR="0058226A" w:rsidRPr="00236B64" w:rsidRDefault="00D46472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點選系統首頁下方輸入當初申請所填報之E-mail，並點選「查詢帳號或密碼」。</w:t>
      </w:r>
    </w:p>
    <w:p w:rsidR="00D46472" w:rsidRPr="00236B64" w:rsidRDefault="000778EF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2B853D5" wp14:editId="3474F6C9">
                <wp:simplePos x="0" y="0"/>
                <wp:positionH relativeFrom="column">
                  <wp:posOffset>209145</wp:posOffset>
                </wp:positionH>
                <wp:positionV relativeFrom="paragraph">
                  <wp:posOffset>1892408</wp:posOffset>
                </wp:positionV>
                <wp:extent cx="4834646" cy="213414"/>
                <wp:effectExtent l="0" t="0" r="23495" b="15240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646" cy="21341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0" o:spid="_x0000_s1026" style="position:absolute;margin-left:16.45pt;margin-top:149pt;width:380.7pt;height:16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" filled="f" strokecolor="red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86A4F73" wp14:editId="71769EA7">
            <wp:extent cx="5272405" cy="2567940"/>
            <wp:effectExtent l="0" t="0" r="4445" b="3810"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帳號超過3個月未登入被鎖怎麼辦？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通知系統管理者，協助啟用帳號。</w:t>
      </w:r>
    </w:p>
    <w:p w:rsidR="008D1321" w:rsidRPr="00236B64" w:rsidRDefault="000778EF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2391" cy="1215957"/>
            <wp:effectExtent l="0" t="0" r="5080" b="3810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26"/>
                    <a:stretch/>
                  </pic:blipFill>
                  <pic:spPr bwMode="auto">
                    <a:xfrm>
                      <a:off x="0" y="0"/>
                      <a:ext cx="5272405" cy="12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lastRenderedPageBreak/>
        <w:t>同時輸入多筆相同資料怎麼辦？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請通知轄區衛生所或系統管理者，協助刪除多餘之相同資料。</w:t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無法完成通報，如何處理？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請先確認是否已正確且完整填完通報項目，尤其是*</w:t>
      </w:r>
      <w:proofErr w:type="gramStart"/>
      <w:r w:rsidRPr="00236B64">
        <w:rPr>
          <w:rFonts w:ascii="標楷體" w:eastAsia="標楷體" w:hAnsi="標楷體" w:hint="eastAsia"/>
          <w:sz w:val="28"/>
          <w:szCs w:val="28"/>
        </w:rPr>
        <w:t>為必填欄位</w:t>
      </w:r>
      <w:proofErr w:type="gramEnd"/>
      <w:r w:rsidRPr="00236B64">
        <w:rPr>
          <w:rFonts w:ascii="標楷體" w:eastAsia="標楷體" w:hAnsi="標楷體" w:hint="eastAsia"/>
          <w:sz w:val="28"/>
          <w:szCs w:val="28"/>
        </w:rPr>
        <w:t>，請務必填寫後再確認是否可完成通報。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如點選確認通報後，出現如下圖之圖示等網頁錯誤訊息，請聯絡衛生局協助處理。</w:t>
      </w:r>
    </w:p>
    <w:p w:rsidR="008D1321" w:rsidRPr="00236B64" w:rsidRDefault="008D1321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 w:rsidRPr="00236B64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A1C5794" wp14:editId="3C589C76">
            <wp:extent cx="5040000" cy="2552400"/>
            <wp:effectExtent l="0" t="0" r="8255" b="635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72" w:rsidRPr="00236B64" w:rsidRDefault="00D46472" w:rsidP="00FE0E6F">
      <w:pPr>
        <w:numPr>
          <w:ilvl w:val="1"/>
          <w:numId w:val="15"/>
        </w:numPr>
        <w:snapToGrid w:val="0"/>
        <w:spacing w:line="360" w:lineRule="auto"/>
        <w:ind w:leftChars="296" w:left="1452" w:hangingChars="265" w:hanging="742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系統看不到下拉式選單怎麼辦？</w:t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當滑鼠指標移到「統計報表」時，應會出現下拉式選單：疾病通報表及停課報表2項，如下圖圖示：</w:t>
      </w:r>
    </w:p>
    <w:p w:rsidR="008D1321" w:rsidRPr="00236B64" w:rsidRDefault="00656C10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93927B2" wp14:editId="20B4DF83">
                <wp:simplePos x="0" y="0"/>
                <wp:positionH relativeFrom="column">
                  <wp:posOffset>452336</wp:posOffset>
                </wp:positionH>
                <wp:positionV relativeFrom="paragraph">
                  <wp:posOffset>344197</wp:posOffset>
                </wp:positionV>
                <wp:extent cx="710119" cy="457200"/>
                <wp:effectExtent l="0" t="0" r="13970" b="19050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19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3" o:spid="_x0000_s1026" style="position:absolute;margin-left:35.6pt;margin-top:27.1pt;width:55.9pt;height:3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" filled="f" strokecolor="red" strokeweight="2pt"/>
            </w:pict>
          </mc:Fallback>
        </mc:AlternateContent>
      </w:r>
      <w:r w:rsidR="008D1321" w:rsidRPr="00236B64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1E5D6343" wp14:editId="7FB5D52E">
            <wp:extent cx="5272405" cy="1400810"/>
            <wp:effectExtent l="0" t="0" r="4445" b="889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321" w:rsidRPr="00236B64" w:rsidRDefault="008D1321" w:rsidP="00FE0E6F">
      <w:pPr>
        <w:numPr>
          <w:ilvl w:val="2"/>
          <w:numId w:val="16"/>
        </w:numPr>
        <w:snapToGrid w:val="0"/>
        <w:spacing w:line="360" w:lineRule="auto"/>
        <w:ind w:left="1906" w:hanging="488"/>
        <w:rPr>
          <w:rFonts w:ascii="標楷體" w:eastAsia="標楷體" w:hAnsi="標楷體"/>
          <w:sz w:val="28"/>
          <w:szCs w:val="28"/>
        </w:rPr>
      </w:pPr>
      <w:r w:rsidRPr="00236B64">
        <w:rPr>
          <w:rFonts w:ascii="標楷體" w:eastAsia="標楷體" w:hAnsi="標楷體" w:hint="eastAsia"/>
          <w:sz w:val="28"/>
          <w:szCs w:val="28"/>
        </w:rPr>
        <w:t>如未出現</w:t>
      </w:r>
      <w:r w:rsidR="007D51D7">
        <w:rPr>
          <w:rFonts w:ascii="標楷體" w:eastAsia="標楷體" w:hAnsi="標楷體" w:hint="eastAsia"/>
          <w:sz w:val="28"/>
          <w:szCs w:val="28"/>
        </w:rPr>
        <w:t>前項</w:t>
      </w:r>
      <w:r w:rsidRPr="00236B64">
        <w:rPr>
          <w:rFonts w:ascii="標楷體" w:eastAsia="標楷體" w:hAnsi="標楷體" w:hint="eastAsia"/>
          <w:sz w:val="28"/>
          <w:szCs w:val="28"/>
        </w:rPr>
        <w:t>之下拉式選單，請於瀏覽器之工具列點</w:t>
      </w:r>
      <w:r w:rsidRPr="00236B64">
        <w:rPr>
          <w:rFonts w:ascii="標楷體" w:eastAsia="標楷體" w:hAnsi="標楷體" w:hint="eastAsia"/>
          <w:sz w:val="28"/>
          <w:szCs w:val="28"/>
        </w:rPr>
        <w:lastRenderedPageBreak/>
        <w:t>選「工具」/「相容性檢視」打勾，即可看到下拉式選單。</w:t>
      </w:r>
    </w:p>
    <w:p w:rsidR="00634E76" w:rsidRPr="00236B64" w:rsidRDefault="00A9485A" w:rsidP="00C872F6">
      <w:pPr>
        <w:snapToGrid w:val="0"/>
        <w:spacing w:line="360" w:lineRule="auto"/>
        <w:rPr>
          <w:rFonts w:ascii="標楷體" w:eastAsia="標楷體" w:hAnsi="標楷體"/>
          <w:noProof/>
          <w:sz w:val="28"/>
          <w:szCs w:val="28"/>
        </w:rPr>
        <w:sectPr w:rsidR="00634E76" w:rsidRPr="00236B64" w:rsidSect="0082028C">
          <w:headerReference w:type="default" r:id="rId63"/>
          <w:footerReference w:type="default" r:id="rId64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>
        <w:rPr>
          <w:noProof/>
          <w:sz w:val="32"/>
          <w:szCs w:val="32"/>
        </w:rPr>
        <w:pict>
          <v:shape id="圖片 7" o:spid="_x0000_s1039" type="#_x0000_t75" alt="A4封底" style="position:absolute;margin-left:-2.3pt;margin-top:713.5pt;width:595.3pt;height:130.3pt;z-index:251654656;visibility:visible;mso-wrap-style:square;mso-wrap-distance-left:9pt;mso-wrap-distance-top:0;mso-wrap-distance-right:9pt;mso-wrap-distance-bottom:0;mso-position-horizontal-relative:page;mso-position-vertical-relative:page;mso-width-relative:page;mso-height-relative:page">
            <v:imagedata r:id="rId65" o:title="A4封底" cropleft="-1238f" cropright="-1238f"/>
            <w10:wrap anchorx="page" anchory="page"/>
          </v:shape>
        </w:pict>
      </w:r>
      <w:r w:rsidR="0082028C" w:rsidRPr="00236B6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inline distT="0" distB="0" distL="0" distR="0" wp14:anchorId="346B1BC4" wp14:editId="0C150A12">
                <wp:extent cx="5040000" cy="3380400"/>
                <wp:effectExtent l="0" t="0" r="8255" b="0"/>
                <wp:docPr id="106" name="群組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40000" cy="3380400"/>
                          <a:chOff x="0" y="0"/>
                          <a:chExt cx="4394580" cy="2947917"/>
                        </a:xfrm>
                      </wpg:grpSpPr>
                      <pic:pic xmlns:pic="http://schemas.openxmlformats.org/drawingml/2006/picture">
                        <pic:nvPicPr>
                          <pic:cNvPr id="10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94580" cy="294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" name="矩形 108"/>
                        <wps:cNvSpPr/>
                        <wps:spPr>
                          <a:xfrm>
                            <a:off x="1856096" y="1883391"/>
                            <a:ext cx="1582310" cy="2544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106" o:spid="_x0000_s1026" style="width:396.85pt;height:266.15pt;mso-position-horizontal-relative:char;mso-position-vertical-relative:line" coordsize="43945,29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">
                <o:lock v:ext="edit" aspectratio="t"/>
                <v:shape id="Picture 3" o:spid="_x0000_s1027" type="#_x0000_t75" style="position:absolute;width:43945;height:29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+Z3CAAAA3AAAAA8AAABkcnMvZG93bnJldi54bWxET01rwkAQvRf8D8sIvdXdRqg2ZhNapUXw&#10;pBa8DtkxCc3Ohuxq4r93hUJv83ifkxWjbcWVet841vA6UyCIS2carjT8HL9eliB8QDbYOiYNN/JQ&#10;5JOnDFPjBt7T9RAqEUPYp6ihDqFLpfRlTRb9zHXEkTu73mKIsK+k6XGI4baViVJv0mLDsaHGjtY1&#10;lb+Hi9XwLnfz4ZQcF1279s5sLvvd9/lT6+fp+LECEWgM/+I/99bE+WoBj2fiBT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fmdwgAAANwAAAAPAAAAAAAAAAAAAAAAAJ8C&#10;AABkcnMvZG93bnJldi54bWxQSwUGAAAAAAQABAD3AAAAjgMAAAAA&#10;">
                  <v:imagedata r:id="rId67" o:title=""/>
                  <v:path arrowok="t"/>
                </v:shape>
                <v:rect id="矩形 108" o:spid="_x0000_s1028" style="position:absolute;left:18560;top:18833;width:15824;height:2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ZymcQA&#10;AADcAAAADwAAAGRycy9kb3ducmV2LnhtbESPQWvCQBCF7wX/wzKCl6IbLYhEV1FBkR4Ktb14G7Nj&#10;EszOht3VpP++cyj09oZ58817q03vGvWkEGvPBqaTDBRx4W3NpYHvr8N4ASomZIuNZzLwQxE268HL&#10;CnPrO/6k5zmVSiAcczRQpdTmWseiIodx4lti2d18cJhkDKW2ATuBu0bPsmyuHdYsHypsaV9RcT8/&#10;nIHr8RL2i93bMT1e54K+l+/00RkzGvbbJahEffo3/12frMTPJK2UEQV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cpnEAAAA3A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816EC7" w:rsidRPr="00D46472" w:rsidRDefault="00816EC7" w:rsidP="00030280">
      <w:pPr>
        <w:snapToGrid w:val="0"/>
        <w:spacing w:line="360" w:lineRule="auto"/>
        <w:rPr>
          <w:rFonts w:ascii="標楷體" w:eastAsia="標楷體" w:hAnsi="標楷體"/>
          <w:noProof/>
          <w:sz w:val="32"/>
          <w:szCs w:val="32"/>
        </w:rPr>
      </w:pPr>
    </w:p>
    <w:sectPr w:rsidR="00816EC7" w:rsidRPr="00D46472" w:rsidSect="0082028C">
      <w:headerReference w:type="default" r:id="rId68"/>
      <w:footerReference w:type="default" r:id="rId69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85A" w:rsidRDefault="00A9485A" w:rsidP="00D621F1">
      <w:r>
        <w:separator/>
      </w:r>
    </w:p>
  </w:endnote>
  <w:endnote w:type="continuationSeparator" w:id="0">
    <w:p w:rsidR="00A9485A" w:rsidRDefault="00A9485A" w:rsidP="00D62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 w:rsidP="0082028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22401C" w:rsidRPr="0022401C">
      <w:rPr>
        <w:noProof/>
        <w:lang w:val="zh-TW"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 w:rsidP="0082028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85A" w:rsidRDefault="00A9485A" w:rsidP="00D621F1">
      <w:r>
        <w:separator/>
      </w:r>
    </w:p>
  </w:footnote>
  <w:footnote w:type="continuationSeparator" w:id="0">
    <w:p w:rsidR="00A9485A" w:rsidRDefault="00A9485A" w:rsidP="00D62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>
    <w:pPr>
      <w:pStyle w:val="a3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0470BA51" wp14:editId="73A85AE3">
          <wp:simplePos x="0" y="0"/>
          <wp:positionH relativeFrom="column">
            <wp:posOffset>4076699</wp:posOffset>
          </wp:positionH>
          <wp:positionV relativeFrom="paragraph">
            <wp:posOffset>-303451</wp:posOffset>
          </wp:positionV>
          <wp:extent cx="1704975" cy="639366"/>
          <wp:effectExtent l="0" t="0" r="0" b="8890"/>
          <wp:wrapNone/>
          <wp:docPr id="201" name="圖片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tpe.g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11" t="11939" r="12038" b="11941"/>
                  <a:stretch/>
                </pic:blipFill>
                <pic:spPr bwMode="auto">
                  <a:xfrm>
                    <a:off x="0" y="0"/>
                    <a:ext cx="1704975" cy="6393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E14" w:rsidRDefault="00936E1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4A06714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1F4C296A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F97EFAD8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F17EF752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0CC8B52E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94C9948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5CD8447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C1045F6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A7166FDC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AB36D1F2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227507E2"/>
    <w:multiLevelType w:val="multilevel"/>
    <w:tmpl w:val="2CF2AD98"/>
    <w:lvl w:ilvl="0">
      <w:start w:val="1"/>
      <w:numFmt w:val="taiwa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1">
    <w:nsid w:val="2A4712A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44220A48"/>
    <w:multiLevelType w:val="multilevel"/>
    <w:tmpl w:val="2CF2AD98"/>
    <w:lvl w:ilvl="0">
      <w:start w:val="1"/>
      <w:numFmt w:val="taiwa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(%4)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1"/>
  </w:num>
  <w:num w:numId="14">
    <w:abstractNumId w:val="12"/>
    <w:lvlOverride w:ilvl="0">
      <w:lvl w:ilvl="0">
        <w:start w:val="1"/>
        <w:numFmt w:val="taiwaneseCountingThousand"/>
        <w:lvlText w:val="%1、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taiwaneseCountingThousand"/>
        <w:lvlText w:val="(%2)"/>
        <w:lvlJc w:val="left"/>
        <w:pPr>
          <w:ind w:left="1134" w:hanging="709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none"/>
        <w:lvlText w:val="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none"/>
        <w:lvlText w:val="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none"/>
        <w:lvlText w:val="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none"/>
        <w:lvlText w:val="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left"/>
        <w:pPr>
          <w:ind w:left="5102" w:hanging="1700"/>
        </w:pPr>
        <w:rPr>
          <w:rFonts w:hint="eastAsia"/>
        </w:rPr>
      </w:lvl>
    </w:lvlOverride>
  </w:num>
  <w:num w:numId="15">
    <w:abstractNumId w:val="12"/>
    <w:lvlOverride w:ilvl="0">
      <w:lvl w:ilvl="0">
        <w:start w:val="1"/>
        <w:numFmt w:val="taiwaneseCountingThousand"/>
        <w:lvlText w:val="%1、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taiwaneseCountingThousand"/>
        <w:lvlText w:val="(%2)"/>
        <w:lvlJc w:val="left"/>
        <w:pPr>
          <w:ind w:left="1418" w:hanging="993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none"/>
        <w:lvlText w:val="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none"/>
        <w:lvlText w:val="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none"/>
        <w:lvlText w:val="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none"/>
        <w:lvlText w:val="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left"/>
        <w:pPr>
          <w:ind w:left="5102" w:hanging="1700"/>
        </w:pPr>
        <w:rPr>
          <w:rFonts w:hint="eastAsia"/>
        </w:rPr>
      </w:lvl>
    </w:lvlOverride>
  </w:num>
  <w:num w:numId="16">
    <w:abstractNumId w:val="12"/>
    <w:lvlOverride w:ilvl="0">
      <w:lvl w:ilvl="0">
        <w:start w:val="1"/>
        <w:numFmt w:val="taiwaneseCountingThousand"/>
        <w:lvlText w:val="%1、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taiwaneseCountingThousand"/>
        <w:lvlText w:val="(%2)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3、"/>
        <w:lvlJc w:val="left"/>
        <w:pPr>
          <w:ind w:left="1418" w:hanging="567"/>
        </w:pPr>
        <w:rPr>
          <w:rFonts w:hint="eastAsia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none"/>
        <w:lvlText w:val="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none"/>
        <w:lvlText w:val="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none"/>
        <w:lvlText w:val="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none"/>
        <w:lvlText w:val="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left"/>
        <w:pPr>
          <w:ind w:left="5102" w:hanging="1700"/>
        </w:pPr>
        <w:rPr>
          <w:rFonts w:hint="eastAsi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F556F8"/>
    <w:rsid w:val="00006059"/>
    <w:rsid w:val="00030280"/>
    <w:rsid w:val="00072C87"/>
    <w:rsid w:val="000778EF"/>
    <w:rsid w:val="000B7117"/>
    <w:rsid w:val="00147E5A"/>
    <w:rsid w:val="001534DA"/>
    <w:rsid w:val="0019424F"/>
    <w:rsid w:val="001F08F5"/>
    <w:rsid w:val="00212B15"/>
    <w:rsid w:val="0022401C"/>
    <w:rsid w:val="00236B64"/>
    <w:rsid w:val="00242F1A"/>
    <w:rsid w:val="00295379"/>
    <w:rsid w:val="002A3F83"/>
    <w:rsid w:val="002C0BB7"/>
    <w:rsid w:val="003050C3"/>
    <w:rsid w:val="003167E5"/>
    <w:rsid w:val="00334EDB"/>
    <w:rsid w:val="003950A4"/>
    <w:rsid w:val="003D0770"/>
    <w:rsid w:val="00402DED"/>
    <w:rsid w:val="0043097F"/>
    <w:rsid w:val="00490E43"/>
    <w:rsid w:val="004E096C"/>
    <w:rsid w:val="0058226A"/>
    <w:rsid w:val="00634E76"/>
    <w:rsid w:val="00656C10"/>
    <w:rsid w:val="006D5A5A"/>
    <w:rsid w:val="00707F30"/>
    <w:rsid w:val="00713036"/>
    <w:rsid w:val="00741D40"/>
    <w:rsid w:val="007C7036"/>
    <w:rsid w:val="007D51D7"/>
    <w:rsid w:val="007F44CB"/>
    <w:rsid w:val="00816EC7"/>
    <w:rsid w:val="0082028C"/>
    <w:rsid w:val="008264F2"/>
    <w:rsid w:val="008A3CAD"/>
    <w:rsid w:val="008A3CCC"/>
    <w:rsid w:val="008B4ADF"/>
    <w:rsid w:val="008C66E5"/>
    <w:rsid w:val="008D1321"/>
    <w:rsid w:val="0092504B"/>
    <w:rsid w:val="00936E14"/>
    <w:rsid w:val="009A3CD5"/>
    <w:rsid w:val="009B3770"/>
    <w:rsid w:val="009E3729"/>
    <w:rsid w:val="009F24D3"/>
    <w:rsid w:val="00A2167D"/>
    <w:rsid w:val="00A92CF3"/>
    <w:rsid w:val="00A9485A"/>
    <w:rsid w:val="00A9516A"/>
    <w:rsid w:val="00B12362"/>
    <w:rsid w:val="00B16C2B"/>
    <w:rsid w:val="00B6753E"/>
    <w:rsid w:val="00B76A0D"/>
    <w:rsid w:val="00BA7693"/>
    <w:rsid w:val="00BD1635"/>
    <w:rsid w:val="00BE53F7"/>
    <w:rsid w:val="00C714E6"/>
    <w:rsid w:val="00C75351"/>
    <w:rsid w:val="00C83922"/>
    <w:rsid w:val="00C84F2B"/>
    <w:rsid w:val="00C850FD"/>
    <w:rsid w:val="00C872F6"/>
    <w:rsid w:val="00C946A4"/>
    <w:rsid w:val="00CA2E6E"/>
    <w:rsid w:val="00CA70A3"/>
    <w:rsid w:val="00CE7E07"/>
    <w:rsid w:val="00D46472"/>
    <w:rsid w:val="00D621F1"/>
    <w:rsid w:val="00D70674"/>
    <w:rsid w:val="00D74057"/>
    <w:rsid w:val="00DC0D4D"/>
    <w:rsid w:val="00DE119C"/>
    <w:rsid w:val="00DE4D8A"/>
    <w:rsid w:val="00DE5363"/>
    <w:rsid w:val="00DE75D7"/>
    <w:rsid w:val="00EB1A8C"/>
    <w:rsid w:val="00EF44B8"/>
    <w:rsid w:val="00F13085"/>
    <w:rsid w:val="00F556F8"/>
    <w:rsid w:val="00FB3D79"/>
    <w:rsid w:val="00FE0E6F"/>
    <w:rsid w:val="00FE5D56"/>
    <w:rsid w:val="00FE5E21"/>
    <w:rsid w:val="00FE6947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41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D621F1"/>
    <w:rPr>
      <w:kern w:val="2"/>
    </w:rPr>
  </w:style>
  <w:style w:type="paragraph" w:styleId="a5">
    <w:name w:val="footer"/>
    <w:basedOn w:val="a"/>
    <w:link w:val="a6"/>
    <w:uiPriority w:val="99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21F1"/>
    <w:rPr>
      <w:kern w:val="2"/>
    </w:rPr>
  </w:style>
  <w:style w:type="paragraph" w:styleId="11">
    <w:name w:val="toc 1"/>
    <w:basedOn w:val="a"/>
    <w:next w:val="a"/>
    <w:autoRedefine/>
    <w:uiPriority w:val="39"/>
    <w:unhideWhenUsed/>
    <w:qFormat/>
    <w:rsid w:val="00C872F6"/>
    <w:pPr>
      <w:tabs>
        <w:tab w:val="left" w:pos="960"/>
        <w:tab w:val="right" w:leader="dot" w:pos="8296"/>
      </w:tabs>
      <w:snapToGrid w:val="0"/>
      <w:spacing w:before="240" w:after="120" w:line="360" w:lineRule="auto"/>
      <w:jc w:val="center"/>
    </w:pPr>
    <w:rPr>
      <w:rFonts w:asciiTheme="minorHAnsi" w:eastAsia="標楷體" w:hAnsiTheme="minorHAnsi" w:cstheme="minorHAnsi"/>
      <w:bCs/>
      <w:sz w:val="32"/>
      <w:szCs w:val="20"/>
    </w:rPr>
  </w:style>
  <w:style w:type="character" w:customStyle="1" w:styleId="10">
    <w:name w:val="標題 1 字元"/>
    <w:basedOn w:val="a0"/>
    <w:link w:val="1"/>
    <w:rsid w:val="00741D4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semiHidden/>
    <w:unhideWhenUsed/>
    <w:qFormat/>
    <w:rsid w:val="00741D4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741D40"/>
    <w:pPr>
      <w:spacing w:before="120"/>
      <w:ind w:left="240"/>
    </w:pPr>
    <w:rPr>
      <w:rFonts w:asciiTheme="minorHAnsi" w:eastAsia="標楷體" w:hAnsiTheme="minorHAnsi" w:cstheme="minorHAnsi"/>
      <w:iCs/>
      <w:sz w:val="28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741D40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a8">
    <w:name w:val="Balloon Text"/>
    <w:basedOn w:val="a"/>
    <w:link w:val="a9"/>
    <w:rsid w:val="00741D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41D4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741D40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rsid w:val="00741D40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rsid w:val="00741D40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rsid w:val="00741D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rsid w:val="00741D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rsid w:val="00741D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rsid w:val="00741D40"/>
    <w:pPr>
      <w:ind w:left="1920"/>
    </w:pPr>
    <w:rPr>
      <w:rFonts w:asciiTheme="minorHAnsi" w:hAnsiTheme="minorHAns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741D4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D621F1"/>
    <w:rPr>
      <w:kern w:val="2"/>
    </w:rPr>
  </w:style>
  <w:style w:type="paragraph" w:styleId="a5">
    <w:name w:val="footer"/>
    <w:basedOn w:val="a"/>
    <w:link w:val="a6"/>
    <w:uiPriority w:val="99"/>
    <w:rsid w:val="00D621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21F1"/>
    <w:rPr>
      <w:kern w:val="2"/>
    </w:rPr>
  </w:style>
  <w:style w:type="paragraph" w:styleId="11">
    <w:name w:val="toc 1"/>
    <w:basedOn w:val="a"/>
    <w:next w:val="a"/>
    <w:autoRedefine/>
    <w:uiPriority w:val="39"/>
    <w:unhideWhenUsed/>
    <w:qFormat/>
    <w:rsid w:val="00C872F6"/>
    <w:pPr>
      <w:tabs>
        <w:tab w:val="left" w:pos="960"/>
        <w:tab w:val="right" w:leader="dot" w:pos="8296"/>
      </w:tabs>
      <w:snapToGrid w:val="0"/>
      <w:spacing w:before="240" w:after="120" w:line="360" w:lineRule="auto"/>
      <w:jc w:val="center"/>
    </w:pPr>
    <w:rPr>
      <w:rFonts w:asciiTheme="minorHAnsi" w:eastAsia="標楷體" w:hAnsiTheme="minorHAnsi" w:cstheme="minorHAnsi"/>
      <w:bCs/>
      <w:sz w:val="32"/>
      <w:szCs w:val="20"/>
    </w:rPr>
  </w:style>
  <w:style w:type="character" w:customStyle="1" w:styleId="10">
    <w:name w:val="標題 1 字元"/>
    <w:basedOn w:val="a0"/>
    <w:link w:val="1"/>
    <w:rsid w:val="00741D4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semiHidden/>
    <w:unhideWhenUsed/>
    <w:qFormat/>
    <w:rsid w:val="00741D4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741D40"/>
    <w:pPr>
      <w:spacing w:before="120"/>
      <w:ind w:left="240"/>
    </w:pPr>
    <w:rPr>
      <w:rFonts w:asciiTheme="minorHAnsi" w:eastAsia="標楷體" w:hAnsiTheme="minorHAnsi" w:cstheme="minorHAnsi"/>
      <w:iCs/>
      <w:sz w:val="28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741D40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a8">
    <w:name w:val="Balloon Text"/>
    <w:basedOn w:val="a"/>
    <w:link w:val="a9"/>
    <w:rsid w:val="00741D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41D40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741D40"/>
    <w:rPr>
      <w:color w:val="0000FF" w:themeColor="hyperlink"/>
      <w:u w:val="single"/>
    </w:rPr>
  </w:style>
  <w:style w:type="paragraph" w:styleId="4">
    <w:name w:val="toc 4"/>
    <w:basedOn w:val="a"/>
    <w:next w:val="a"/>
    <w:autoRedefine/>
    <w:rsid w:val="00741D40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rsid w:val="00741D40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rsid w:val="00741D40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rsid w:val="00741D40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rsid w:val="00741D40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rsid w:val="00741D40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25.png"/><Relationship Id="rId55" Type="http://schemas.openxmlformats.org/officeDocument/2006/relationships/image" Target="media/image28.png"/><Relationship Id="rId63" Type="http://schemas.openxmlformats.org/officeDocument/2006/relationships/header" Target="header1.xml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7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49.png"/><Relationship Id="rId66" Type="http://schemas.openxmlformats.org/officeDocument/2006/relationships/image" Target="media/image37.png"/><Relationship Id="rId5" Type="http://schemas.openxmlformats.org/officeDocument/2006/relationships/settings" Target="settings.xml"/><Relationship Id="rId61" Type="http://schemas.openxmlformats.org/officeDocument/2006/relationships/image" Target="media/image32.png"/><Relationship Id="rId10" Type="http://schemas.openxmlformats.org/officeDocument/2006/relationships/hyperlink" Target="http://infection.ntpc.gov.tw" TargetMode="External"/><Relationship Id="rId19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43.png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35" Type="http://schemas.openxmlformats.org/officeDocument/2006/relationships/image" Target="media/image26.png"/><Relationship Id="rId43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footer" Target="footer1.xml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54" Type="http://schemas.openxmlformats.org/officeDocument/2006/relationships/image" Target="media/image45.png"/><Relationship Id="rId62" Type="http://schemas.openxmlformats.org/officeDocument/2006/relationships/image" Target="media/image3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36" Type="http://schemas.openxmlformats.org/officeDocument/2006/relationships/image" Target="media/image17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Q2803\&#26700;&#38754;\&#25991;&#20214;&#27169;&#26495;\&#25945;&#32946;&#35347;&#32244;&#35611;&#32681;%20&#23553;&#38754;&#21450;&#23553;&#24213;%20%20&#27169;&#26495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896F8-566F-439A-9FE7-D50B5298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教育訓練講義 封面及封底  模板.dot</Template>
  <TotalTime>14</TotalTime>
  <Pages>18</Pages>
  <Words>340</Words>
  <Characters>1943</Characters>
  <Application>Microsoft Office Word</Application>
  <DocSecurity>0</DocSecurity>
  <Lines>16</Lines>
  <Paragraphs>4</Paragraphs>
  <ScaleCrop>false</ScaleCrop>
  <Company>tpc</Company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林修德</dc:creator>
  <cp:lastModifiedBy>林育瀅</cp:lastModifiedBy>
  <cp:revision>11</cp:revision>
  <cp:lastPrinted>2013-11-08T02:48:00Z</cp:lastPrinted>
  <dcterms:created xsi:type="dcterms:W3CDTF">2016-05-11T04:41:00Z</dcterms:created>
  <dcterms:modified xsi:type="dcterms:W3CDTF">2016-11-17T04:10:00Z</dcterms:modified>
</cp:coreProperties>
</file>